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09" w:rsidRDefault="00855609"/>
    <w:p w:rsidR="00F86223" w:rsidRPr="00800A8F" w:rsidRDefault="00855609" w:rsidP="00F86223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00A8F">
        <w:rPr>
          <w:rFonts w:ascii="Times New Roman" w:hAnsi="Times New Roman"/>
          <w:b/>
          <w:sz w:val="28"/>
          <w:szCs w:val="28"/>
          <w:u w:val="single"/>
        </w:rPr>
        <w:t xml:space="preserve">Встреча </w:t>
      </w:r>
      <w:r w:rsidR="00F86223" w:rsidRPr="00800A8F">
        <w:rPr>
          <w:rFonts w:ascii="Times New Roman" w:hAnsi="Times New Roman"/>
          <w:b/>
          <w:sz w:val="28"/>
          <w:szCs w:val="28"/>
          <w:u w:val="single"/>
        </w:rPr>
        <w:t xml:space="preserve">в Уральском ГУ Банка России </w:t>
      </w:r>
      <w:r w:rsidRPr="00800A8F">
        <w:rPr>
          <w:rFonts w:ascii="Times New Roman" w:hAnsi="Times New Roman"/>
          <w:b/>
          <w:sz w:val="28"/>
          <w:szCs w:val="28"/>
          <w:u w:val="single"/>
        </w:rPr>
        <w:t xml:space="preserve">с представителями МСП </w:t>
      </w:r>
    </w:p>
    <w:p w:rsidR="00F86223" w:rsidRPr="00F86223" w:rsidRDefault="00C06930" w:rsidP="00F862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22 апреля 2019 года </w:t>
      </w:r>
      <w:r w:rsidR="00F86223" w:rsidRPr="00F86223">
        <w:rPr>
          <w:rFonts w:ascii="Times New Roman" w:hAnsi="Times New Roman"/>
          <w:b/>
          <w:sz w:val="28"/>
          <w:szCs w:val="28"/>
        </w:rPr>
        <w:t>по вопросам:</w:t>
      </w:r>
    </w:p>
    <w:p w:rsidR="00800A8F" w:rsidRDefault="00855609" w:rsidP="00800A8F">
      <w:pPr>
        <w:spacing w:after="0"/>
        <w:rPr>
          <w:rFonts w:ascii="Times New Roman" w:hAnsi="Times New Roman"/>
          <w:b/>
          <w:sz w:val="28"/>
          <w:szCs w:val="28"/>
        </w:rPr>
      </w:pPr>
      <w:r w:rsidRPr="00F86223">
        <w:rPr>
          <w:rFonts w:ascii="Times New Roman" w:hAnsi="Times New Roman"/>
          <w:b/>
          <w:sz w:val="28"/>
          <w:szCs w:val="28"/>
        </w:rPr>
        <w:t xml:space="preserve">1. О </w:t>
      </w:r>
      <w:r w:rsidR="00F86223" w:rsidRPr="00F86223">
        <w:rPr>
          <w:rFonts w:ascii="Times New Roman" w:hAnsi="Times New Roman"/>
          <w:b/>
          <w:sz w:val="28"/>
          <w:szCs w:val="28"/>
        </w:rPr>
        <w:t>применении</w:t>
      </w:r>
      <w:r w:rsidRPr="00F86223">
        <w:rPr>
          <w:rFonts w:ascii="Times New Roman" w:hAnsi="Times New Roman"/>
          <w:b/>
          <w:sz w:val="28"/>
          <w:szCs w:val="28"/>
        </w:rPr>
        <w:t xml:space="preserve"> единых стандартов кредитования субъектов малого и среднего предпринимательства, а также развития </w:t>
      </w:r>
      <w:proofErr w:type="spellStart"/>
      <w:r w:rsidRPr="00F86223">
        <w:rPr>
          <w:rFonts w:ascii="Times New Roman" w:hAnsi="Times New Roman"/>
          <w:b/>
          <w:sz w:val="28"/>
          <w:szCs w:val="28"/>
        </w:rPr>
        <w:t>секьюритизации</w:t>
      </w:r>
      <w:proofErr w:type="spellEnd"/>
      <w:r w:rsidRPr="00F86223">
        <w:rPr>
          <w:rFonts w:ascii="Times New Roman" w:hAnsi="Times New Roman"/>
          <w:b/>
          <w:sz w:val="28"/>
          <w:szCs w:val="28"/>
        </w:rPr>
        <w:t xml:space="preserve"> кредитных портфелей</w:t>
      </w:r>
      <w:r w:rsidR="0068076E">
        <w:rPr>
          <w:rFonts w:ascii="Times New Roman" w:hAnsi="Times New Roman"/>
          <w:b/>
          <w:sz w:val="28"/>
          <w:szCs w:val="28"/>
        </w:rPr>
        <w:t xml:space="preserve"> и выпуска облигаций</w:t>
      </w:r>
      <w:r w:rsidRPr="00F86223">
        <w:rPr>
          <w:rFonts w:ascii="Times New Roman" w:hAnsi="Times New Roman"/>
          <w:b/>
          <w:sz w:val="28"/>
          <w:szCs w:val="28"/>
        </w:rPr>
        <w:t xml:space="preserve"> для субъектов МСП </w:t>
      </w:r>
    </w:p>
    <w:p w:rsidR="00855609" w:rsidRPr="00F86223" w:rsidRDefault="00855609" w:rsidP="00800A8F">
      <w:pPr>
        <w:spacing w:after="0"/>
        <w:rPr>
          <w:rFonts w:ascii="Times New Roman" w:hAnsi="Times New Roman"/>
          <w:b/>
          <w:sz w:val="28"/>
          <w:szCs w:val="28"/>
        </w:rPr>
      </w:pPr>
      <w:r w:rsidRPr="00F86223">
        <w:rPr>
          <w:rFonts w:ascii="Times New Roman" w:hAnsi="Times New Roman"/>
          <w:b/>
          <w:sz w:val="28"/>
          <w:szCs w:val="28"/>
        </w:rPr>
        <w:t>2.Реабилитация бизнеса в случае отказа финансовой организацией в проведении операции или открытии банковского счёта                                                                                                                                                                                            3. Повышение финансовой доступности для субъектов МСП</w:t>
      </w:r>
    </w:p>
    <w:tbl>
      <w:tblPr>
        <w:tblStyle w:val="a8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5"/>
        <w:gridCol w:w="142"/>
        <w:gridCol w:w="8408"/>
      </w:tblGrid>
      <w:tr w:rsidR="00AD47EA" w:rsidRPr="00800A8F" w:rsidTr="00956AA4">
        <w:tc>
          <w:tcPr>
            <w:tcW w:w="1305" w:type="dxa"/>
            <w:shd w:val="clear" w:color="auto" w:fill="A69A9C"/>
          </w:tcPr>
          <w:p w:rsidR="00AD47EA" w:rsidRPr="00800A8F" w:rsidRDefault="00AD47EA" w:rsidP="00B46DCF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13.30-14.00</w:t>
            </w:r>
          </w:p>
        </w:tc>
        <w:tc>
          <w:tcPr>
            <w:tcW w:w="142" w:type="dxa"/>
            <w:shd w:val="clear" w:color="auto" w:fill="A69A9C"/>
          </w:tcPr>
          <w:p w:rsidR="00AD47EA" w:rsidRPr="00800A8F" w:rsidRDefault="00AD47EA" w:rsidP="00B46DCF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08" w:type="dxa"/>
            <w:shd w:val="clear" w:color="auto" w:fill="A69A9C"/>
          </w:tcPr>
          <w:p w:rsidR="00AD47EA" w:rsidRPr="00800A8F" w:rsidRDefault="00AD47EA" w:rsidP="00B46DCF">
            <w:pPr>
              <w:spacing w:before="120" w:after="0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Регистрация участников</w:t>
            </w:r>
          </w:p>
        </w:tc>
      </w:tr>
      <w:tr w:rsidR="003E68E2" w:rsidRPr="00800A8F" w:rsidTr="00956AA4">
        <w:tc>
          <w:tcPr>
            <w:tcW w:w="1305" w:type="dxa"/>
            <w:shd w:val="clear" w:color="auto" w:fill="auto"/>
          </w:tcPr>
          <w:p w:rsidR="003E68E2" w:rsidRPr="00800A8F" w:rsidRDefault="003E68E2" w:rsidP="00B46DCF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2" w:type="dxa"/>
            <w:shd w:val="clear" w:color="auto" w:fill="auto"/>
          </w:tcPr>
          <w:p w:rsidR="003E68E2" w:rsidRPr="00800A8F" w:rsidRDefault="003E68E2" w:rsidP="00B46DCF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08" w:type="dxa"/>
            <w:shd w:val="clear" w:color="auto" w:fill="auto"/>
          </w:tcPr>
          <w:p w:rsidR="003E68E2" w:rsidRPr="00800A8F" w:rsidRDefault="003E68E2" w:rsidP="00B46DCF">
            <w:pPr>
              <w:spacing w:before="120" w:after="0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</w:tr>
      <w:tr w:rsidR="00917C46" w:rsidRPr="00800A8F" w:rsidTr="00956AA4">
        <w:tc>
          <w:tcPr>
            <w:tcW w:w="1305" w:type="dxa"/>
            <w:shd w:val="clear" w:color="auto" w:fill="A69A9C"/>
          </w:tcPr>
          <w:p w:rsidR="00917C46" w:rsidRPr="00800A8F" w:rsidRDefault="00917C46" w:rsidP="003D7F81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14.00-14.05</w:t>
            </w:r>
          </w:p>
        </w:tc>
        <w:tc>
          <w:tcPr>
            <w:tcW w:w="142" w:type="dxa"/>
            <w:shd w:val="clear" w:color="auto" w:fill="A69A9C"/>
          </w:tcPr>
          <w:p w:rsidR="00917C46" w:rsidRPr="00800A8F" w:rsidRDefault="00917C46" w:rsidP="003D7F81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08" w:type="dxa"/>
            <w:shd w:val="clear" w:color="auto" w:fill="A69A9C"/>
          </w:tcPr>
          <w:p w:rsidR="00917C46" w:rsidRPr="00800A8F" w:rsidRDefault="006A6349" w:rsidP="003D7F81">
            <w:pPr>
              <w:spacing w:before="120" w:after="0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Открытие совещания</w:t>
            </w:r>
          </w:p>
        </w:tc>
      </w:tr>
      <w:tr w:rsidR="00917C46" w:rsidRPr="00800A8F" w:rsidTr="00956AA4">
        <w:tc>
          <w:tcPr>
            <w:tcW w:w="1305" w:type="dxa"/>
          </w:tcPr>
          <w:p w:rsidR="00917C46" w:rsidRPr="00800A8F" w:rsidRDefault="00917C46" w:rsidP="003D7F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917C46" w:rsidRPr="00800A8F" w:rsidRDefault="00917C46" w:rsidP="003D7F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8" w:type="dxa"/>
          </w:tcPr>
          <w:p w:rsidR="00917C46" w:rsidRPr="00800A8F" w:rsidRDefault="00917C46" w:rsidP="003D7F81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0A8F">
              <w:rPr>
                <w:rFonts w:ascii="Times New Roman" w:hAnsi="Times New Roman"/>
                <w:b/>
                <w:i/>
                <w:sz w:val="24"/>
                <w:szCs w:val="24"/>
              </w:rPr>
              <w:t>Марданов Рустэм Хабибович</w:t>
            </w:r>
          </w:p>
          <w:p w:rsidR="00917C46" w:rsidRPr="00800A8F" w:rsidRDefault="00917C46" w:rsidP="003D7F8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0A8F">
              <w:rPr>
                <w:rFonts w:ascii="Times New Roman" w:hAnsi="Times New Roman"/>
                <w:i/>
                <w:sz w:val="24"/>
                <w:szCs w:val="24"/>
              </w:rPr>
              <w:t>Начальник Уральского главного управления Банка России</w:t>
            </w:r>
          </w:p>
        </w:tc>
      </w:tr>
      <w:tr w:rsidR="00917C46" w:rsidRPr="00800A8F" w:rsidTr="00956AA4">
        <w:tc>
          <w:tcPr>
            <w:tcW w:w="1305" w:type="dxa"/>
            <w:shd w:val="clear" w:color="auto" w:fill="A69A9C"/>
          </w:tcPr>
          <w:p w:rsidR="00917C46" w:rsidRPr="00800A8F" w:rsidRDefault="006A6349" w:rsidP="003D7F81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14.05-14</w:t>
            </w: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.45</w:t>
            </w:r>
          </w:p>
        </w:tc>
        <w:tc>
          <w:tcPr>
            <w:tcW w:w="142" w:type="dxa"/>
            <w:shd w:val="clear" w:color="auto" w:fill="A69A9C"/>
          </w:tcPr>
          <w:p w:rsidR="00917C46" w:rsidRPr="00800A8F" w:rsidRDefault="00917C46" w:rsidP="003D7F81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08" w:type="dxa"/>
            <w:shd w:val="clear" w:color="auto" w:fill="A69A9C"/>
          </w:tcPr>
          <w:p w:rsidR="00917C46" w:rsidRPr="00800A8F" w:rsidRDefault="006A6349" w:rsidP="006A6349">
            <w:pPr>
              <w:spacing w:before="120" w:after="0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О вопросах применения единых стандартов кредитования субъектов малого и среднего предпринимательства, а также развития </w:t>
            </w:r>
            <w:proofErr w:type="spellStart"/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секьюритизации</w:t>
            </w:r>
            <w:proofErr w:type="spellEnd"/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кредитных портфелей </w:t>
            </w:r>
            <w:r w:rsidR="0068076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и выпуска облигаций </w:t>
            </w: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для субъектов МСП</w:t>
            </w:r>
            <w:r w:rsidR="00750A42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(по согласованию)</w:t>
            </w:r>
          </w:p>
        </w:tc>
      </w:tr>
      <w:tr w:rsidR="00917C46" w:rsidRPr="00800A8F" w:rsidTr="00956AA4">
        <w:tc>
          <w:tcPr>
            <w:tcW w:w="1305" w:type="dxa"/>
          </w:tcPr>
          <w:p w:rsidR="00917C46" w:rsidRPr="00800A8F" w:rsidRDefault="00917C46" w:rsidP="003D7F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917C46" w:rsidRPr="00800A8F" w:rsidRDefault="00917C46" w:rsidP="003D7F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8" w:type="dxa"/>
          </w:tcPr>
          <w:p w:rsidR="0068076E" w:rsidRPr="00AB2F1C" w:rsidRDefault="008A3FC9" w:rsidP="003D7F81">
            <w:pPr>
              <w:spacing w:after="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AB2F1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Семёнов </w:t>
            </w:r>
            <w:r w:rsidR="0068076E" w:rsidRPr="00AB2F1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Кирилл Николаевич </w:t>
            </w:r>
          </w:p>
          <w:p w:rsidR="00917C46" w:rsidRPr="00AB2F1C" w:rsidRDefault="0068076E" w:rsidP="0068076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F1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Заместитель Председателя Правления </w:t>
            </w:r>
            <w:r w:rsidR="006A6349" w:rsidRPr="00AB2F1C">
              <w:rPr>
                <w:rFonts w:ascii="Times New Roman" w:hAnsi="Times New Roman"/>
                <w:i/>
                <w:sz w:val="24"/>
                <w:szCs w:val="24"/>
              </w:rPr>
              <w:t>АО «МСП Банк»</w:t>
            </w:r>
            <w:r w:rsidR="00A811F2" w:rsidRPr="00AB2F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68076E" w:rsidRPr="00AB2F1C" w:rsidRDefault="0068076E" w:rsidP="0068076E">
            <w:pPr>
              <w:spacing w:after="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AB2F1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Киселев Виктор Владимирович</w:t>
            </w:r>
          </w:p>
          <w:p w:rsidR="0068076E" w:rsidRPr="0068076E" w:rsidRDefault="0068076E" w:rsidP="0068076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2F1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Директор департамента структурного финансирования</w:t>
            </w:r>
            <w:r w:rsidRPr="00AB2F1C">
              <w:rPr>
                <w:i/>
                <w:color w:val="000000"/>
                <w:vertAlign w:val="subscript"/>
              </w:rPr>
              <w:t xml:space="preserve"> </w:t>
            </w:r>
            <w:r w:rsidRPr="00AB2F1C">
              <w:rPr>
                <w:rFonts w:ascii="Times New Roman" w:hAnsi="Times New Roman"/>
                <w:i/>
                <w:sz w:val="24"/>
                <w:szCs w:val="24"/>
              </w:rPr>
              <w:t>АО «МСП Банк»</w:t>
            </w:r>
            <w:r w:rsidRPr="0068076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5F6AC9" w:rsidRPr="00800A8F" w:rsidTr="00956AA4">
        <w:tc>
          <w:tcPr>
            <w:tcW w:w="1305" w:type="dxa"/>
            <w:shd w:val="clear" w:color="auto" w:fill="A69A9C"/>
          </w:tcPr>
          <w:p w:rsidR="005F6AC9" w:rsidRPr="00800A8F" w:rsidRDefault="006A6349" w:rsidP="006A6349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14.</w:t>
            </w: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45</w:t>
            </w: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-1</w:t>
            </w: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5.05</w:t>
            </w:r>
          </w:p>
        </w:tc>
        <w:tc>
          <w:tcPr>
            <w:tcW w:w="142" w:type="dxa"/>
            <w:shd w:val="clear" w:color="auto" w:fill="A69A9C"/>
          </w:tcPr>
          <w:p w:rsidR="005F6AC9" w:rsidRPr="00800A8F" w:rsidRDefault="005F6AC9" w:rsidP="0075425C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08" w:type="dxa"/>
            <w:shd w:val="clear" w:color="auto" w:fill="A69A9C"/>
          </w:tcPr>
          <w:p w:rsidR="005F6AC9" w:rsidRPr="00800A8F" w:rsidRDefault="00313873" w:rsidP="008A3FC9">
            <w:pPr>
              <w:spacing w:before="120" w:after="0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О проблемах развития малого и среднего предпринимательства </w:t>
            </w:r>
          </w:p>
        </w:tc>
      </w:tr>
      <w:tr w:rsidR="005F6AC9" w:rsidRPr="00800A8F" w:rsidTr="00956AA4">
        <w:tc>
          <w:tcPr>
            <w:tcW w:w="1305" w:type="dxa"/>
          </w:tcPr>
          <w:p w:rsidR="005F6AC9" w:rsidRPr="00800A8F" w:rsidRDefault="005F6AC9" w:rsidP="004C6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5F6AC9" w:rsidRPr="00800A8F" w:rsidRDefault="005F6AC9" w:rsidP="004C6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8" w:type="dxa"/>
          </w:tcPr>
          <w:p w:rsidR="008A3FC9" w:rsidRDefault="008A3FC9" w:rsidP="00800A8F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Сигал Павел Абрамович </w:t>
            </w:r>
          </w:p>
          <w:p w:rsidR="005F6AC9" w:rsidRPr="008A3FC9" w:rsidRDefault="008A3FC9" w:rsidP="008A3FC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3FC9">
              <w:rPr>
                <w:rFonts w:ascii="Times New Roman" w:hAnsi="Times New Roman"/>
                <w:i/>
                <w:sz w:val="24"/>
                <w:szCs w:val="24"/>
              </w:rPr>
              <w:t>Первый Вице-президент</w:t>
            </w:r>
            <w:r w:rsidR="006B4B66" w:rsidRPr="008A3FC9">
              <w:rPr>
                <w:rFonts w:ascii="Times New Roman" w:hAnsi="Times New Roman"/>
                <w:i/>
                <w:sz w:val="24"/>
                <w:szCs w:val="24"/>
              </w:rPr>
              <w:t xml:space="preserve"> Общероссийской общественной организации малого и среднего предпринимательства </w:t>
            </w:r>
            <w:r w:rsidR="00313873" w:rsidRPr="008A3FC9">
              <w:rPr>
                <w:rFonts w:ascii="Times New Roman" w:hAnsi="Times New Roman"/>
                <w:i/>
                <w:sz w:val="24"/>
                <w:szCs w:val="24"/>
              </w:rPr>
              <w:t>«Опора России»</w:t>
            </w:r>
            <w:r w:rsidR="006B4B66" w:rsidRPr="008A3FC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5F6AC9" w:rsidRPr="00800A8F" w:rsidTr="00956AA4">
        <w:tc>
          <w:tcPr>
            <w:tcW w:w="1305" w:type="dxa"/>
            <w:shd w:val="clear" w:color="auto" w:fill="A69A9C"/>
          </w:tcPr>
          <w:p w:rsidR="005F6AC9" w:rsidRPr="00800A8F" w:rsidRDefault="00313873" w:rsidP="0075425C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15.05-15</w:t>
            </w:r>
            <w:r w:rsidR="0045639E"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.</w:t>
            </w: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25</w:t>
            </w:r>
          </w:p>
        </w:tc>
        <w:tc>
          <w:tcPr>
            <w:tcW w:w="142" w:type="dxa"/>
            <w:shd w:val="clear" w:color="auto" w:fill="A69A9C"/>
          </w:tcPr>
          <w:p w:rsidR="005F6AC9" w:rsidRPr="00800A8F" w:rsidRDefault="005F6AC9" w:rsidP="0075425C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08" w:type="dxa"/>
            <w:shd w:val="clear" w:color="auto" w:fill="A69A9C"/>
          </w:tcPr>
          <w:p w:rsidR="005F6AC9" w:rsidRPr="00800A8F" w:rsidRDefault="00313873" w:rsidP="00A56AB9">
            <w:pPr>
              <w:spacing w:before="120" w:after="0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Реабилитация бизнеса в случае отказа финансовой организацией в проведении операции или открытии банковского счёта</w:t>
            </w:r>
          </w:p>
          <w:p w:rsidR="00855609" w:rsidRPr="00800A8F" w:rsidRDefault="00855609" w:rsidP="00A56AB9">
            <w:pPr>
              <w:spacing w:before="120" w:after="0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Повышение финансовой доступности для субъектов МСП</w:t>
            </w:r>
          </w:p>
        </w:tc>
      </w:tr>
      <w:tr w:rsidR="005F6AC9" w:rsidRPr="00800A8F" w:rsidTr="00956AA4">
        <w:tc>
          <w:tcPr>
            <w:tcW w:w="1305" w:type="dxa"/>
          </w:tcPr>
          <w:p w:rsidR="005F6AC9" w:rsidRPr="00800A8F" w:rsidRDefault="005F6AC9" w:rsidP="004C6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5F6AC9" w:rsidRPr="00800A8F" w:rsidRDefault="005F6AC9" w:rsidP="004C6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8" w:type="dxa"/>
          </w:tcPr>
          <w:p w:rsidR="00313873" w:rsidRPr="00800A8F" w:rsidRDefault="00313873" w:rsidP="00313873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0A8F">
              <w:rPr>
                <w:rFonts w:ascii="Times New Roman" w:hAnsi="Times New Roman"/>
                <w:b/>
                <w:i/>
                <w:sz w:val="24"/>
                <w:szCs w:val="24"/>
              </w:rPr>
              <w:t>Кокоулин Сергей Евгеньевич</w:t>
            </w:r>
          </w:p>
          <w:p w:rsidR="00FE5F50" w:rsidRPr="00800A8F" w:rsidRDefault="00313873" w:rsidP="0031387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0A8F">
              <w:rPr>
                <w:rFonts w:ascii="Times New Roman" w:hAnsi="Times New Roman"/>
                <w:i/>
                <w:sz w:val="24"/>
                <w:szCs w:val="24"/>
              </w:rPr>
              <w:t xml:space="preserve">Начальник Управления Службы по защите прав потребителей и обеспечению доступности финансовых услуг в Уральском федеральном округе  </w:t>
            </w:r>
          </w:p>
        </w:tc>
      </w:tr>
      <w:tr w:rsidR="00D168BF" w:rsidRPr="00800A8F" w:rsidTr="00956AA4">
        <w:tc>
          <w:tcPr>
            <w:tcW w:w="1305" w:type="dxa"/>
            <w:shd w:val="clear" w:color="auto" w:fill="A69A9C"/>
          </w:tcPr>
          <w:p w:rsidR="00D168BF" w:rsidRPr="00800A8F" w:rsidRDefault="00D168BF" w:rsidP="0075425C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15.25-15.50</w:t>
            </w:r>
          </w:p>
        </w:tc>
        <w:tc>
          <w:tcPr>
            <w:tcW w:w="142" w:type="dxa"/>
            <w:shd w:val="clear" w:color="auto" w:fill="A69A9C"/>
          </w:tcPr>
          <w:p w:rsidR="00D168BF" w:rsidRPr="00800A8F" w:rsidRDefault="00D168BF" w:rsidP="0075425C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08" w:type="dxa"/>
            <w:shd w:val="clear" w:color="auto" w:fill="A69A9C"/>
          </w:tcPr>
          <w:p w:rsidR="00D168BF" w:rsidRPr="00800A8F" w:rsidRDefault="00D168BF" w:rsidP="001579B7">
            <w:pPr>
              <w:spacing w:before="120" w:after="0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Блок вопросов-ответов</w:t>
            </w:r>
          </w:p>
        </w:tc>
      </w:tr>
      <w:tr w:rsidR="00D168BF" w:rsidRPr="00800A8F" w:rsidTr="00956AA4">
        <w:tc>
          <w:tcPr>
            <w:tcW w:w="1305" w:type="dxa"/>
          </w:tcPr>
          <w:p w:rsidR="00D168BF" w:rsidRPr="00800A8F" w:rsidRDefault="00D168BF" w:rsidP="004C6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D168BF" w:rsidRPr="00800A8F" w:rsidRDefault="00D168BF" w:rsidP="004C6C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8" w:type="dxa"/>
          </w:tcPr>
          <w:p w:rsidR="00D168BF" w:rsidRPr="00800A8F" w:rsidRDefault="00D168BF" w:rsidP="001579B7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0A8F">
              <w:rPr>
                <w:rFonts w:ascii="Times New Roman" w:hAnsi="Times New Roman"/>
                <w:b/>
                <w:i/>
                <w:sz w:val="24"/>
                <w:szCs w:val="24"/>
              </w:rPr>
              <w:t>Все участники</w:t>
            </w:r>
          </w:p>
        </w:tc>
      </w:tr>
      <w:tr w:rsidR="00D168BF" w:rsidRPr="00800A8F" w:rsidTr="00956AA4">
        <w:tc>
          <w:tcPr>
            <w:tcW w:w="1305" w:type="dxa"/>
            <w:shd w:val="clear" w:color="auto" w:fill="A69A9C"/>
          </w:tcPr>
          <w:p w:rsidR="00D168BF" w:rsidRPr="00800A8F" w:rsidRDefault="00D168BF" w:rsidP="001579B7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15.50-16.00</w:t>
            </w:r>
          </w:p>
        </w:tc>
        <w:tc>
          <w:tcPr>
            <w:tcW w:w="142" w:type="dxa"/>
            <w:shd w:val="clear" w:color="auto" w:fill="A69A9C"/>
          </w:tcPr>
          <w:p w:rsidR="00D168BF" w:rsidRPr="00800A8F" w:rsidRDefault="00D168BF" w:rsidP="001579B7">
            <w:pPr>
              <w:spacing w:before="120" w:after="0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08" w:type="dxa"/>
            <w:shd w:val="clear" w:color="auto" w:fill="A69A9C"/>
          </w:tcPr>
          <w:p w:rsidR="00D168BF" w:rsidRPr="00800A8F" w:rsidRDefault="00D168BF" w:rsidP="001579B7">
            <w:pPr>
              <w:spacing w:before="120" w:after="0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Подведение итогов</w:t>
            </w:r>
          </w:p>
        </w:tc>
      </w:tr>
      <w:tr w:rsidR="00D168BF" w:rsidRPr="00800A8F" w:rsidTr="00956AA4">
        <w:tc>
          <w:tcPr>
            <w:tcW w:w="1305" w:type="dxa"/>
          </w:tcPr>
          <w:p w:rsidR="00D168BF" w:rsidRPr="00800A8F" w:rsidRDefault="00D168BF" w:rsidP="001579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</w:tcPr>
          <w:p w:rsidR="00D168BF" w:rsidRPr="00800A8F" w:rsidRDefault="00D168BF" w:rsidP="001579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8" w:type="dxa"/>
          </w:tcPr>
          <w:p w:rsidR="00D168BF" w:rsidRPr="00800A8F" w:rsidRDefault="00D168BF" w:rsidP="001579B7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0A8F">
              <w:rPr>
                <w:rFonts w:ascii="Times New Roman" w:hAnsi="Times New Roman"/>
                <w:b/>
                <w:i/>
                <w:sz w:val="24"/>
                <w:szCs w:val="24"/>
              </w:rPr>
              <w:t>Марданов Рустэм Хабибович</w:t>
            </w:r>
          </w:p>
          <w:p w:rsidR="00D168BF" w:rsidRPr="00800A8F" w:rsidRDefault="00D168BF" w:rsidP="001579B7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0A8F">
              <w:rPr>
                <w:rFonts w:ascii="Times New Roman" w:hAnsi="Times New Roman"/>
                <w:i/>
                <w:sz w:val="24"/>
                <w:szCs w:val="24"/>
              </w:rPr>
              <w:t>Начальник Уральского главного управления Банка России</w:t>
            </w:r>
          </w:p>
        </w:tc>
      </w:tr>
    </w:tbl>
    <w:p w:rsidR="00956AA4" w:rsidRPr="00800A8F" w:rsidRDefault="00956AA4" w:rsidP="004C6C25">
      <w:pPr>
        <w:shd w:val="clear" w:color="auto" w:fill="FFFFFF"/>
        <w:spacing w:after="0"/>
        <w:jc w:val="center"/>
        <w:rPr>
          <w:rFonts w:ascii="Times New Roman" w:hAnsi="Times New Roman"/>
          <w:color w:val="A69A9C"/>
          <w:sz w:val="24"/>
          <w:szCs w:val="24"/>
        </w:rPr>
      </w:pPr>
    </w:p>
    <w:tbl>
      <w:tblPr>
        <w:tblStyle w:val="a8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"/>
        <w:gridCol w:w="142"/>
        <w:gridCol w:w="8833"/>
      </w:tblGrid>
      <w:tr w:rsidR="00956AA4" w:rsidRPr="00800A8F" w:rsidTr="00956AA4">
        <w:tc>
          <w:tcPr>
            <w:tcW w:w="880" w:type="dxa"/>
            <w:shd w:val="clear" w:color="auto" w:fill="auto"/>
          </w:tcPr>
          <w:p w:rsidR="008258B5" w:rsidRPr="00800A8F" w:rsidRDefault="008258B5" w:rsidP="00956A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2" w:type="dxa"/>
            <w:shd w:val="clear" w:color="auto" w:fill="auto"/>
          </w:tcPr>
          <w:p w:rsidR="008258B5" w:rsidRPr="00800A8F" w:rsidRDefault="008258B5" w:rsidP="006F3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shd w:val="clear" w:color="auto" w:fill="auto"/>
          </w:tcPr>
          <w:p w:rsidR="008258B5" w:rsidRPr="00C06930" w:rsidRDefault="003C5668" w:rsidP="006A634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693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2</w:t>
            </w:r>
            <w:r w:rsidRPr="00C0693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8258B5" w:rsidRPr="00C0693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6A6349" w:rsidRPr="00C06930">
              <w:rPr>
                <w:rFonts w:ascii="Times New Roman" w:hAnsi="Times New Roman"/>
                <w:b/>
                <w:i/>
                <w:sz w:val="24"/>
                <w:szCs w:val="24"/>
              </w:rPr>
              <w:t>апреля</w:t>
            </w:r>
            <w:r w:rsidR="008258B5" w:rsidRPr="00C069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2019 года</w:t>
            </w:r>
            <w:r w:rsidR="00C069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14.00-16.00</w:t>
            </w:r>
          </w:p>
        </w:tc>
      </w:tr>
      <w:tr w:rsidR="00956AA4" w:rsidRPr="00800A8F" w:rsidTr="00956AA4">
        <w:tc>
          <w:tcPr>
            <w:tcW w:w="880" w:type="dxa"/>
            <w:shd w:val="clear" w:color="auto" w:fill="auto"/>
          </w:tcPr>
          <w:p w:rsidR="008258B5" w:rsidRPr="00800A8F" w:rsidRDefault="008258B5" w:rsidP="006F3D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42" w:type="dxa"/>
            <w:shd w:val="clear" w:color="auto" w:fill="auto"/>
          </w:tcPr>
          <w:p w:rsidR="008258B5" w:rsidRPr="00800A8F" w:rsidRDefault="008258B5" w:rsidP="006F3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shd w:val="clear" w:color="auto" w:fill="auto"/>
          </w:tcPr>
          <w:p w:rsidR="008258B5" w:rsidRPr="00C06930" w:rsidRDefault="008258B5" w:rsidP="00B8788E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69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г. </w:t>
            </w:r>
            <w:r w:rsidR="00B8788E">
              <w:rPr>
                <w:rFonts w:ascii="Times New Roman" w:hAnsi="Times New Roman"/>
                <w:b/>
                <w:i/>
                <w:sz w:val="24"/>
                <w:szCs w:val="24"/>
              </w:rPr>
              <w:t>Челябинск</w:t>
            </w:r>
            <w:r w:rsidR="003C5668" w:rsidRPr="00C069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="00B878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пр. </w:t>
            </w:r>
            <w:proofErr w:type="gramStart"/>
            <w:r w:rsidR="00B8788E">
              <w:rPr>
                <w:rFonts w:ascii="Times New Roman" w:hAnsi="Times New Roman"/>
                <w:b/>
                <w:i/>
                <w:sz w:val="24"/>
                <w:szCs w:val="24"/>
              </w:rPr>
              <w:t>Ленина, 58 (вход с пр.</w:t>
            </w:r>
            <w:proofErr w:type="gramEnd"/>
            <w:r w:rsidR="00B8788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B8788E">
              <w:rPr>
                <w:rFonts w:ascii="Times New Roman" w:hAnsi="Times New Roman"/>
                <w:b/>
                <w:i/>
                <w:sz w:val="24"/>
                <w:szCs w:val="24"/>
              </w:rPr>
              <w:t>Ленина)</w:t>
            </w:r>
            <w:proofErr w:type="gramEnd"/>
          </w:p>
        </w:tc>
      </w:tr>
      <w:tr w:rsidR="00956AA4" w:rsidRPr="00800A8F" w:rsidTr="00956AA4">
        <w:tc>
          <w:tcPr>
            <w:tcW w:w="880" w:type="dxa"/>
            <w:shd w:val="clear" w:color="auto" w:fill="auto"/>
          </w:tcPr>
          <w:p w:rsidR="008258B5" w:rsidRPr="00800A8F" w:rsidRDefault="008258B5" w:rsidP="006F3D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shd w:val="clear" w:color="auto" w:fill="auto"/>
          </w:tcPr>
          <w:p w:rsidR="008258B5" w:rsidRPr="00800A8F" w:rsidRDefault="008258B5" w:rsidP="006F3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shd w:val="clear" w:color="auto" w:fill="auto"/>
          </w:tcPr>
          <w:p w:rsidR="008258B5" w:rsidRPr="00800A8F" w:rsidRDefault="008258B5" w:rsidP="006F3D4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56AA4" w:rsidRPr="00B8788E" w:rsidTr="00956AA4">
        <w:tc>
          <w:tcPr>
            <w:tcW w:w="880" w:type="dxa"/>
            <w:shd w:val="clear" w:color="auto" w:fill="auto"/>
          </w:tcPr>
          <w:p w:rsidR="008258B5" w:rsidRPr="00800A8F" w:rsidRDefault="008258B5" w:rsidP="008258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0A8F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142" w:type="dxa"/>
            <w:shd w:val="clear" w:color="auto" w:fill="auto"/>
          </w:tcPr>
          <w:p w:rsidR="008258B5" w:rsidRPr="00800A8F" w:rsidRDefault="008258B5" w:rsidP="006F3D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3" w:type="dxa"/>
            <w:shd w:val="clear" w:color="auto" w:fill="auto"/>
          </w:tcPr>
          <w:p w:rsidR="00956AA4" w:rsidRPr="00800A8F" w:rsidRDefault="008258B5" w:rsidP="008258B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00A8F">
              <w:rPr>
                <w:rFonts w:ascii="Times New Roman" w:hAnsi="Times New Roman"/>
                <w:i/>
                <w:sz w:val="24"/>
                <w:szCs w:val="24"/>
              </w:rPr>
              <w:t>Экономическ</w:t>
            </w:r>
            <w:r w:rsidR="00B8788E">
              <w:rPr>
                <w:rFonts w:ascii="Times New Roman" w:hAnsi="Times New Roman"/>
                <w:i/>
                <w:sz w:val="24"/>
                <w:szCs w:val="24"/>
              </w:rPr>
              <w:t>ий</w:t>
            </w:r>
            <w:r w:rsidRPr="00800A8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8788E">
              <w:rPr>
                <w:rFonts w:ascii="Times New Roman" w:hAnsi="Times New Roman"/>
                <w:i/>
                <w:sz w:val="24"/>
                <w:szCs w:val="24"/>
              </w:rPr>
              <w:t>отдел</w:t>
            </w:r>
            <w:r w:rsidR="00956AA4" w:rsidRPr="00800A8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8788E">
              <w:rPr>
                <w:rFonts w:ascii="Times New Roman" w:hAnsi="Times New Roman"/>
                <w:i/>
                <w:sz w:val="24"/>
                <w:szCs w:val="24"/>
              </w:rPr>
              <w:t xml:space="preserve">Отделения по Челябинской области </w:t>
            </w:r>
            <w:r w:rsidR="00956AA4" w:rsidRPr="00800A8F">
              <w:rPr>
                <w:rFonts w:ascii="Times New Roman" w:hAnsi="Times New Roman"/>
                <w:i/>
                <w:sz w:val="24"/>
                <w:szCs w:val="24"/>
              </w:rPr>
              <w:t xml:space="preserve">Уральского главного управления </w:t>
            </w:r>
            <w:r w:rsidR="00B8788E">
              <w:rPr>
                <w:rFonts w:ascii="Times New Roman" w:hAnsi="Times New Roman"/>
                <w:i/>
                <w:sz w:val="24"/>
                <w:szCs w:val="24"/>
              </w:rPr>
              <w:t>Центрального банка Российской Федерации</w:t>
            </w:r>
            <w:r w:rsidRPr="00800A8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956AA4" w:rsidRPr="00B8788E" w:rsidRDefault="00B8788E" w:rsidP="008258B5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263-20-58,</w:t>
            </w:r>
            <w:r>
              <w:t xml:space="preserve"> </w:t>
            </w:r>
            <w:r w:rsidRPr="00B8788E">
              <w:rPr>
                <w:rFonts w:ascii="Times New Roman" w:hAnsi="Times New Roman"/>
                <w:i/>
                <w:sz w:val="24"/>
                <w:szCs w:val="24"/>
              </w:rPr>
              <w:t>267-40-91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B73112" w:rsidRPr="00B73112">
              <w:rPr>
                <w:rFonts w:ascii="Times New Roman" w:hAnsi="Times New Roman"/>
                <w:i/>
                <w:sz w:val="24"/>
                <w:szCs w:val="24"/>
              </w:rPr>
              <w:t>267-40-87</w:t>
            </w:r>
          </w:p>
          <w:p w:rsidR="008258B5" w:rsidRPr="00800A8F" w:rsidRDefault="008258B5" w:rsidP="008258B5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D168BF" w:rsidRPr="0068076E" w:rsidRDefault="00D168BF" w:rsidP="0068076E">
      <w:pPr>
        <w:shd w:val="clear" w:color="auto" w:fill="FFFFFF"/>
        <w:spacing w:after="0"/>
        <w:rPr>
          <w:rFonts w:ascii="Helios" w:hAnsi="Helios" w:cs="Arial"/>
          <w:b/>
          <w:sz w:val="20"/>
          <w:szCs w:val="16"/>
        </w:rPr>
      </w:pPr>
    </w:p>
    <w:sectPr w:rsidR="00D168BF" w:rsidRPr="0068076E" w:rsidSect="004C6C25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076" w:right="1133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736" w:rsidRDefault="00032736" w:rsidP="002712AE">
      <w:pPr>
        <w:spacing w:after="0" w:line="240" w:lineRule="auto"/>
      </w:pPr>
      <w:r>
        <w:separator/>
      </w:r>
    </w:p>
  </w:endnote>
  <w:endnote w:type="continuationSeparator" w:id="0">
    <w:p w:rsidR="00032736" w:rsidRDefault="00032736" w:rsidP="0027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io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C25" w:rsidRDefault="004C6C2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C25" w:rsidRDefault="004C6C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736" w:rsidRDefault="00032736" w:rsidP="002712AE">
      <w:pPr>
        <w:spacing w:after="0" w:line="240" w:lineRule="auto"/>
      </w:pPr>
      <w:r>
        <w:separator/>
      </w:r>
    </w:p>
  </w:footnote>
  <w:footnote w:type="continuationSeparator" w:id="0">
    <w:p w:rsidR="00032736" w:rsidRDefault="00032736" w:rsidP="0027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549" w:rsidRPr="004C6C25" w:rsidRDefault="00855609" w:rsidP="004C6C25">
    <w:pPr>
      <w:pStyle w:val="a4"/>
    </w:pPr>
    <w:r>
      <w:rPr>
        <w:rFonts w:ascii="Helios" w:hAnsi="Helios" w:cs="Arial"/>
        <w:noProof/>
        <w:color w:val="A69A9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1E30F" wp14:editId="54F074DD">
              <wp:simplePos x="0" y="0"/>
              <wp:positionH relativeFrom="column">
                <wp:posOffset>4848860</wp:posOffset>
              </wp:positionH>
              <wp:positionV relativeFrom="paragraph">
                <wp:posOffset>3513455</wp:posOffset>
              </wp:positionV>
              <wp:extent cx="1647645" cy="465287"/>
              <wp:effectExtent l="0" t="0" r="10160" b="1143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645" cy="46528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55609" w:rsidRPr="00993C4A" w:rsidRDefault="00855609" w:rsidP="00855609">
                          <w:pPr>
                            <w:rPr>
                              <w:rFonts w:ascii="Helios" w:hAnsi="Helios"/>
                              <w:b/>
                              <w:color w:val="FF0000"/>
                              <w:sz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81.8pt;margin-top:276.65pt;width:129.75pt;height: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" fillcolor="white [3201]" strokeweight=".5pt">
              <v:textbox>
                <w:txbxContent>
                  <w:p w:rsidR="00855609" w:rsidRPr="00993C4A" w:rsidRDefault="00855609" w:rsidP="00855609">
                    <w:pPr>
                      <w:rPr>
                        <w:rFonts w:ascii="Helios" w:hAnsi="Helios"/>
                        <w:b/>
                        <w:color w:val="FF0000"/>
                        <w:sz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C25" w:rsidRDefault="004C6C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5B63"/>
    <w:multiLevelType w:val="hybridMultilevel"/>
    <w:tmpl w:val="09766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93150"/>
    <w:multiLevelType w:val="hybridMultilevel"/>
    <w:tmpl w:val="42F89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81749"/>
    <w:multiLevelType w:val="hybridMultilevel"/>
    <w:tmpl w:val="0DD27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F4BF8"/>
    <w:multiLevelType w:val="hybridMultilevel"/>
    <w:tmpl w:val="4CA25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F3ADE"/>
    <w:multiLevelType w:val="hybridMultilevel"/>
    <w:tmpl w:val="1780DE6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55F026A"/>
    <w:multiLevelType w:val="hybridMultilevel"/>
    <w:tmpl w:val="A926B046"/>
    <w:lvl w:ilvl="0" w:tplc="8EFA7C4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79639A"/>
    <w:multiLevelType w:val="hybridMultilevel"/>
    <w:tmpl w:val="753A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1C62A4"/>
    <w:multiLevelType w:val="hybridMultilevel"/>
    <w:tmpl w:val="BA1EA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39704D"/>
    <w:multiLevelType w:val="hybridMultilevel"/>
    <w:tmpl w:val="32904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</w:docVars>
  <w:rsids>
    <w:rsidRoot w:val="00D22615"/>
    <w:rsid w:val="0000129C"/>
    <w:rsid w:val="00001381"/>
    <w:rsid w:val="00001C13"/>
    <w:rsid w:val="00003C6D"/>
    <w:rsid w:val="00005E3B"/>
    <w:rsid w:val="0000769C"/>
    <w:rsid w:val="00007801"/>
    <w:rsid w:val="00007C14"/>
    <w:rsid w:val="00007DFB"/>
    <w:rsid w:val="00010540"/>
    <w:rsid w:val="00010BE7"/>
    <w:rsid w:val="00012D3B"/>
    <w:rsid w:val="000154A6"/>
    <w:rsid w:val="000170EA"/>
    <w:rsid w:val="000218FF"/>
    <w:rsid w:val="00021B70"/>
    <w:rsid w:val="0002230B"/>
    <w:rsid w:val="000223D6"/>
    <w:rsid w:val="000234FC"/>
    <w:rsid w:val="0002381A"/>
    <w:rsid w:val="00023D90"/>
    <w:rsid w:val="0002447C"/>
    <w:rsid w:val="000248AC"/>
    <w:rsid w:val="00024BF7"/>
    <w:rsid w:val="000263CE"/>
    <w:rsid w:val="00026F67"/>
    <w:rsid w:val="00030324"/>
    <w:rsid w:val="00031069"/>
    <w:rsid w:val="00031B2C"/>
    <w:rsid w:val="00032736"/>
    <w:rsid w:val="000327B5"/>
    <w:rsid w:val="000352D0"/>
    <w:rsid w:val="0004202F"/>
    <w:rsid w:val="0004394B"/>
    <w:rsid w:val="000440EA"/>
    <w:rsid w:val="00044EBD"/>
    <w:rsid w:val="0004556E"/>
    <w:rsid w:val="00045670"/>
    <w:rsid w:val="00045A21"/>
    <w:rsid w:val="000464CC"/>
    <w:rsid w:val="00046980"/>
    <w:rsid w:val="000478C5"/>
    <w:rsid w:val="00047AB1"/>
    <w:rsid w:val="00047CEF"/>
    <w:rsid w:val="0005082D"/>
    <w:rsid w:val="00051F6B"/>
    <w:rsid w:val="000524EB"/>
    <w:rsid w:val="00053D56"/>
    <w:rsid w:val="00054641"/>
    <w:rsid w:val="0005465D"/>
    <w:rsid w:val="0005538A"/>
    <w:rsid w:val="00055996"/>
    <w:rsid w:val="000568E3"/>
    <w:rsid w:val="00057AE7"/>
    <w:rsid w:val="00060273"/>
    <w:rsid w:val="000613FF"/>
    <w:rsid w:val="000615A3"/>
    <w:rsid w:val="00061674"/>
    <w:rsid w:val="000623E2"/>
    <w:rsid w:val="0006400C"/>
    <w:rsid w:val="000657B9"/>
    <w:rsid w:val="00065B8C"/>
    <w:rsid w:val="00065EA0"/>
    <w:rsid w:val="000663A9"/>
    <w:rsid w:val="00066DE5"/>
    <w:rsid w:val="00067129"/>
    <w:rsid w:val="00067945"/>
    <w:rsid w:val="0007099E"/>
    <w:rsid w:val="00071BF1"/>
    <w:rsid w:val="00073132"/>
    <w:rsid w:val="0007416A"/>
    <w:rsid w:val="00075A82"/>
    <w:rsid w:val="0007654E"/>
    <w:rsid w:val="00076578"/>
    <w:rsid w:val="000769D0"/>
    <w:rsid w:val="000773D2"/>
    <w:rsid w:val="00077560"/>
    <w:rsid w:val="00081EFA"/>
    <w:rsid w:val="000822E9"/>
    <w:rsid w:val="000827A7"/>
    <w:rsid w:val="00082F3B"/>
    <w:rsid w:val="00083ED6"/>
    <w:rsid w:val="000845F6"/>
    <w:rsid w:val="00084AD1"/>
    <w:rsid w:val="00084E67"/>
    <w:rsid w:val="00085000"/>
    <w:rsid w:val="00086422"/>
    <w:rsid w:val="0009070C"/>
    <w:rsid w:val="00090BD9"/>
    <w:rsid w:val="00090C8E"/>
    <w:rsid w:val="00090CA8"/>
    <w:rsid w:val="00091366"/>
    <w:rsid w:val="000921BB"/>
    <w:rsid w:val="00092296"/>
    <w:rsid w:val="00092928"/>
    <w:rsid w:val="00093485"/>
    <w:rsid w:val="00093587"/>
    <w:rsid w:val="0009369F"/>
    <w:rsid w:val="0009379F"/>
    <w:rsid w:val="00093FF9"/>
    <w:rsid w:val="00094115"/>
    <w:rsid w:val="000945D6"/>
    <w:rsid w:val="00094C42"/>
    <w:rsid w:val="00095E72"/>
    <w:rsid w:val="000967F6"/>
    <w:rsid w:val="000A0C6C"/>
    <w:rsid w:val="000A1600"/>
    <w:rsid w:val="000A2193"/>
    <w:rsid w:val="000A26F1"/>
    <w:rsid w:val="000A2A9A"/>
    <w:rsid w:val="000A3BAC"/>
    <w:rsid w:val="000A4CED"/>
    <w:rsid w:val="000A536C"/>
    <w:rsid w:val="000A5C6B"/>
    <w:rsid w:val="000A5D95"/>
    <w:rsid w:val="000A65E7"/>
    <w:rsid w:val="000A756C"/>
    <w:rsid w:val="000A7E5A"/>
    <w:rsid w:val="000B2703"/>
    <w:rsid w:val="000B3301"/>
    <w:rsid w:val="000B3326"/>
    <w:rsid w:val="000B4E59"/>
    <w:rsid w:val="000B5316"/>
    <w:rsid w:val="000B61BD"/>
    <w:rsid w:val="000B71EF"/>
    <w:rsid w:val="000B7D4C"/>
    <w:rsid w:val="000C0ABC"/>
    <w:rsid w:val="000C0FC3"/>
    <w:rsid w:val="000C1BC4"/>
    <w:rsid w:val="000C21A6"/>
    <w:rsid w:val="000C2CFE"/>
    <w:rsid w:val="000C5AC0"/>
    <w:rsid w:val="000C5DBF"/>
    <w:rsid w:val="000C6108"/>
    <w:rsid w:val="000C67BC"/>
    <w:rsid w:val="000C7D02"/>
    <w:rsid w:val="000D1DB6"/>
    <w:rsid w:val="000D1EDF"/>
    <w:rsid w:val="000D28C8"/>
    <w:rsid w:val="000D31B2"/>
    <w:rsid w:val="000D337D"/>
    <w:rsid w:val="000D34C7"/>
    <w:rsid w:val="000D45DB"/>
    <w:rsid w:val="000D4C4A"/>
    <w:rsid w:val="000D698F"/>
    <w:rsid w:val="000D69D3"/>
    <w:rsid w:val="000D6CE3"/>
    <w:rsid w:val="000D781E"/>
    <w:rsid w:val="000D7D4B"/>
    <w:rsid w:val="000E0228"/>
    <w:rsid w:val="000E082A"/>
    <w:rsid w:val="000E0A93"/>
    <w:rsid w:val="000E0AFA"/>
    <w:rsid w:val="000E1A7B"/>
    <w:rsid w:val="000E1A8E"/>
    <w:rsid w:val="000E1E62"/>
    <w:rsid w:val="000E1F90"/>
    <w:rsid w:val="000E2296"/>
    <w:rsid w:val="000E26D1"/>
    <w:rsid w:val="000E32D3"/>
    <w:rsid w:val="000E32F7"/>
    <w:rsid w:val="000E3ADB"/>
    <w:rsid w:val="000E3B86"/>
    <w:rsid w:val="000E4156"/>
    <w:rsid w:val="000E4DC1"/>
    <w:rsid w:val="000E59D4"/>
    <w:rsid w:val="000E6956"/>
    <w:rsid w:val="000E6B0F"/>
    <w:rsid w:val="000E6E00"/>
    <w:rsid w:val="000E6F1E"/>
    <w:rsid w:val="000F05AC"/>
    <w:rsid w:val="000F0AA8"/>
    <w:rsid w:val="000F0FA5"/>
    <w:rsid w:val="000F122E"/>
    <w:rsid w:val="000F155C"/>
    <w:rsid w:val="000F1E99"/>
    <w:rsid w:val="000F4FF3"/>
    <w:rsid w:val="000F5298"/>
    <w:rsid w:val="000F53F6"/>
    <w:rsid w:val="000F5DB0"/>
    <w:rsid w:val="000F62BE"/>
    <w:rsid w:val="000F6C79"/>
    <w:rsid w:val="00100599"/>
    <w:rsid w:val="0010280A"/>
    <w:rsid w:val="001038BA"/>
    <w:rsid w:val="001052D4"/>
    <w:rsid w:val="001054F5"/>
    <w:rsid w:val="00105B59"/>
    <w:rsid w:val="00105E02"/>
    <w:rsid w:val="00107BD5"/>
    <w:rsid w:val="00112212"/>
    <w:rsid w:val="00112504"/>
    <w:rsid w:val="0011284B"/>
    <w:rsid w:val="0011367F"/>
    <w:rsid w:val="00114AA5"/>
    <w:rsid w:val="001152F0"/>
    <w:rsid w:val="001159E4"/>
    <w:rsid w:val="00116F58"/>
    <w:rsid w:val="00117D7F"/>
    <w:rsid w:val="00117E0C"/>
    <w:rsid w:val="00120822"/>
    <w:rsid w:val="00120A2E"/>
    <w:rsid w:val="00121A33"/>
    <w:rsid w:val="0012228A"/>
    <w:rsid w:val="0012279C"/>
    <w:rsid w:val="001254FF"/>
    <w:rsid w:val="00125C11"/>
    <w:rsid w:val="00126721"/>
    <w:rsid w:val="00127015"/>
    <w:rsid w:val="001277EC"/>
    <w:rsid w:val="00130158"/>
    <w:rsid w:val="001303D3"/>
    <w:rsid w:val="0013285D"/>
    <w:rsid w:val="001337FE"/>
    <w:rsid w:val="00137DAA"/>
    <w:rsid w:val="00141103"/>
    <w:rsid w:val="00141204"/>
    <w:rsid w:val="00141CFD"/>
    <w:rsid w:val="00142BD0"/>
    <w:rsid w:val="00142E23"/>
    <w:rsid w:val="0014693C"/>
    <w:rsid w:val="00146D4E"/>
    <w:rsid w:val="00147986"/>
    <w:rsid w:val="001500FA"/>
    <w:rsid w:val="00150E87"/>
    <w:rsid w:val="001510D5"/>
    <w:rsid w:val="001528AE"/>
    <w:rsid w:val="00153523"/>
    <w:rsid w:val="001549E1"/>
    <w:rsid w:val="00154D60"/>
    <w:rsid w:val="00156E9E"/>
    <w:rsid w:val="00157574"/>
    <w:rsid w:val="0015797B"/>
    <w:rsid w:val="00161400"/>
    <w:rsid w:val="00162605"/>
    <w:rsid w:val="00163D28"/>
    <w:rsid w:val="00163EEF"/>
    <w:rsid w:val="00164047"/>
    <w:rsid w:val="00164903"/>
    <w:rsid w:val="0016595E"/>
    <w:rsid w:val="00165965"/>
    <w:rsid w:val="00166F0D"/>
    <w:rsid w:val="0016759C"/>
    <w:rsid w:val="00167940"/>
    <w:rsid w:val="0017122B"/>
    <w:rsid w:val="00172262"/>
    <w:rsid w:val="00172E76"/>
    <w:rsid w:val="00172EE4"/>
    <w:rsid w:val="001733A5"/>
    <w:rsid w:val="001739E2"/>
    <w:rsid w:val="001769DB"/>
    <w:rsid w:val="00176BE2"/>
    <w:rsid w:val="001776D5"/>
    <w:rsid w:val="00177701"/>
    <w:rsid w:val="00177962"/>
    <w:rsid w:val="00177EBF"/>
    <w:rsid w:val="00180963"/>
    <w:rsid w:val="0018315D"/>
    <w:rsid w:val="001839C0"/>
    <w:rsid w:val="001845B1"/>
    <w:rsid w:val="001865AD"/>
    <w:rsid w:val="00186D03"/>
    <w:rsid w:val="001872D4"/>
    <w:rsid w:val="001904D7"/>
    <w:rsid w:val="001914FD"/>
    <w:rsid w:val="00193182"/>
    <w:rsid w:val="00193C8D"/>
    <w:rsid w:val="00193CC8"/>
    <w:rsid w:val="00194CAC"/>
    <w:rsid w:val="001A058D"/>
    <w:rsid w:val="001A17DB"/>
    <w:rsid w:val="001A2137"/>
    <w:rsid w:val="001A340C"/>
    <w:rsid w:val="001A5417"/>
    <w:rsid w:val="001A5654"/>
    <w:rsid w:val="001A5ACC"/>
    <w:rsid w:val="001A6775"/>
    <w:rsid w:val="001A6A4C"/>
    <w:rsid w:val="001B0BBD"/>
    <w:rsid w:val="001B114E"/>
    <w:rsid w:val="001B331D"/>
    <w:rsid w:val="001B4E3A"/>
    <w:rsid w:val="001B4FA0"/>
    <w:rsid w:val="001B69E7"/>
    <w:rsid w:val="001C06D8"/>
    <w:rsid w:val="001C1035"/>
    <w:rsid w:val="001C4076"/>
    <w:rsid w:val="001C52E9"/>
    <w:rsid w:val="001C6825"/>
    <w:rsid w:val="001C6E1F"/>
    <w:rsid w:val="001C7661"/>
    <w:rsid w:val="001C7D9E"/>
    <w:rsid w:val="001D12CF"/>
    <w:rsid w:val="001D1CC0"/>
    <w:rsid w:val="001D2235"/>
    <w:rsid w:val="001D2361"/>
    <w:rsid w:val="001D26D7"/>
    <w:rsid w:val="001D305D"/>
    <w:rsid w:val="001D3987"/>
    <w:rsid w:val="001D3B62"/>
    <w:rsid w:val="001D456B"/>
    <w:rsid w:val="001D5276"/>
    <w:rsid w:val="001D6201"/>
    <w:rsid w:val="001D7770"/>
    <w:rsid w:val="001E0AAE"/>
    <w:rsid w:val="001E13AF"/>
    <w:rsid w:val="001E4252"/>
    <w:rsid w:val="001E45E6"/>
    <w:rsid w:val="001E4D9D"/>
    <w:rsid w:val="001E5C7A"/>
    <w:rsid w:val="001E6226"/>
    <w:rsid w:val="001E7AE0"/>
    <w:rsid w:val="001F168B"/>
    <w:rsid w:val="001F1826"/>
    <w:rsid w:val="001F2254"/>
    <w:rsid w:val="001F25F8"/>
    <w:rsid w:val="001F3898"/>
    <w:rsid w:val="001F477A"/>
    <w:rsid w:val="001F5311"/>
    <w:rsid w:val="001F74C9"/>
    <w:rsid w:val="001F7ADF"/>
    <w:rsid w:val="001F7CC0"/>
    <w:rsid w:val="00201378"/>
    <w:rsid w:val="00201471"/>
    <w:rsid w:val="00201617"/>
    <w:rsid w:val="00202DF2"/>
    <w:rsid w:val="002047CD"/>
    <w:rsid w:val="002051B5"/>
    <w:rsid w:val="00205FBD"/>
    <w:rsid w:val="00206DD7"/>
    <w:rsid w:val="002075FD"/>
    <w:rsid w:val="00207626"/>
    <w:rsid w:val="00207B9E"/>
    <w:rsid w:val="002106FB"/>
    <w:rsid w:val="00211141"/>
    <w:rsid w:val="002118AA"/>
    <w:rsid w:val="00214AB0"/>
    <w:rsid w:val="00214C7B"/>
    <w:rsid w:val="002158E5"/>
    <w:rsid w:val="00215A6C"/>
    <w:rsid w:val="00216A52"/>
    <w:rsid w:val="00216BAD"/>
    <w:rsid w:val="00216F17"/>
    <w:rsid w:val="0022090A"/>
    <w:rsid w:val="00221342"/>
    <w:rsid w:val="00221D1B"/>
    <w:rsid w:val="002222A9"/>
    <w:rsid w:val="00224F4C"/>
    <w:rsid w:val="00227E42"/>
    <w:rsid w:val="00230713"/>
    <w:rsid w:val="002318A2"/>
    <w:rsid w:val="00231DBE"/>
    <w:rsid w:val="00234142"/>
    <w:rsid w:val="00234977"/>
    <w:rsid w:val="00234E8B"/>
    <w:rsid w:val="00234F53"/>
    <w:rsid w:val="002350FD"/>
    <w:rsid w:val="002357FC"/>
    <w:rsid w:val="00236736"/>
    <w:rsid w:val="00236970"/>
    <w:rsid w:val="00237C70"/>
    <w:rsid w:val="00237E25"/>
    <w:rsid w:val="00241058"/>
    <w:rsid w:val="00241E72"/>
    <w:rsid w:val="00242663"/>
    <w:rsid w:val="002450AA"/>
    <w:rsid w:val="00245C1C"/>
    <w:rsid w:val="00245C7E"/>
    <w:rsid w:val="00245C95"/>
    <w:rsid w:val="00246CD4"/>
    <w:rsid w:val="00247726"/>
    <w:rsid w:val="002478F8"/>
    <w:rsid w:val="002500A0"/>
    <w:rsid w:val="00250982"/>
    <w:rsid w:val="00252909"/>
    <w:rsid w:val="00252CBB"/>
    <w:rsid w:val="0025333A"/>
    <w:rsid w:val="00253B39"/>
    <w:rsid w:val="002546E5"/>
    <w:rsid w:val="002601F0"/>
    <w:rsid w:val="00260248"/>
    <w:rsid w:val="00260334"/>
    <w:rsid w:val="002618C0"/>
    <w:rsid w:val="00261C65"/>
    <w:rsid w:val="00261FF9"/>
    <w:rsid w:val="00262476"/>
    <w:rsid w:val="002643D3"/>
    <w:rsid w:val="0026488D"/>
    <w:rsid w:val="002652A6"/>
    <w:rsid w:val="002657FC"/>
    <w:rsid w:val="00265B47"/>
    <w:rsid w:val="002662C6"/>
    <w:rsid w:val="00267973"/>
    <w:rsid w:val="00270E97"/>
    <w:rsid w:val="002712AE"/>
    <w:rsid w:val="002712E7"/>
    <w:rsid w:val="0027149F"/>
    <w:rsid w:val="00272190"/>
    <w:rsid w:val="0027292F"/>
    <w:rsid w:val="0027294D"/>
    <w:rsid w:val="00272F91"/>
    <w:rsid w:val="00273011"/>
    <w:rsid w:val="0027345F"/>
    <w:rsid w:val="00273FF2"/>
    <w:rsid w:val="00275121"/>
    <w:rsid w:val="00275E21"/>
    <w:rsid w:val="00275EC9"/>
    <w:rsid w:val="0027689C"/>
    <w:rsid w:val="00276997"/>
    <w:rsid w:val="00276B5A"/>
    <w:rsid w:val="002777AA"/>
    <w:rsid w:val="0028046F"/>
    <w:rsid w:val="00281176"/>
    <w:rsid w:val="00281B08"/>
    <w:rsid w:val="00281B1C"/>
    <w:rsid w:val="0028273A"/>
    <w:rsid w:val="0028387E"/>
    <w:rsid w:val="002839E3"/>
    <w:rsid w:val="00283F3F"/>
    <w:rsid w:val="00284101"/>
    <w:rsid w:val="00284144"/>
    <w:rsid w:val="002853FB"/>
    <w:rsid w:val="00286B16"/>
    <w:rsid w:val="00286EC2"/>
    <w:rsid w:val="00290D6A"/>
    <w:rsid w:val="00291241"/>
    <w:rsid w:val="002932CE"/>
    <w:rsid w:val="002932ED"/>
    <w:rsid w:val="00293E79"/>
    <w:rsid w:val="002942A3"/>
    <w:rsid w:val="002949EB"/>
    <w:rsid w:val="00294F0C"/>
    <w:rsid w:val="0029665A"/>
    <w:rsid w:val="00297120"/>
    <w:rsid w:val="002A1304"/>
    <w:rsid w:val="002A1B9E"/>
    <w:rsid w:val="002A1D7C"/>
    <w:rsid w:val="002A2B28"/>
    <w:rsid w:val="002A4A60"/>
    <w:rsid w:val="002A59E8"/>
    <w:rsid w:val="002A623C"/>
    <w:rsid w:val="002A65ED"/>
    <w:rsid w:val="002A72CB"/>
    <w:rsid w:val="002B03BC"/>
    <w:rsid w:val="002B03C8"/>
    <w:rsid w:val="002B0AB1"/>
    <w:rsid w:val="002B2514"/>
    <w:rsid w:val="002B335E"/>
    <w:rsid w:val="002B42BF"/>
    <w:rsid w:val="002B43A7"/>
    <w:rsid w:val="002B444B"/>
    <w:rsid w:val="002B7051"/>
    <w:rsid w:val="002B7EDA"/>
    <w:rsid w:val="002C122E"/>
    <w:rsid w:val="002C4E02"/>
    <w:rsid w:val="002C4FEA"/>
    <w:rsid w:val="002C555A"/>
    <w:rsid w:val="002C5812"/>
    <w:rsid w:val="002C5BAF"/>
    <w:rsid w:val="002C77D7"/>
    <w:rsid w:val="002D0056"/>
    <w:rsid w:val="002D0915"/>
    <w:rsid w:val="002D0A3F"/>
    <w:rsid w:val="002D34D3"/>
    <w:rsid w:val="002D38B1"/>
    <w:rsid w:val="002D3A12"/>
    <w:rsid w:val="002D4745"/>
    <w:rsid w:val="002D6911"/>
    <w:rsid w:val="002D6CBC"/>
    <w:rsid w:val="002E07D1"/>
    <w:rsid w:val="002E1ED2"/>
    <w:rsid w:val="002E2906"/>
    <w:rsid w:val="002E441E"/>
    <w:rsid w:val="002E4BA5"/>
    <w:rsid w:val="002E4FE6"/>
    <w:rsid w:val="002E6820"/>
    <w:rsid w:val="002E7441"/>
    <w:rsid w:val="002E78D5"/>
    <w:rsid w:val="002E7FA8"/>
    <w:rsid w:val="002F0E86"/>
    <w:rsid w:val="002F1160"/>
    <w:rsid w:val="002F1517"/>
    <w:rsid w:val="002F1FF5"/>
    <w:rsid w:val="002F246A"/>
    <w:rsid w:val="002F24C8"/>
    <w:rsid w:val="002F2B74"/>
    <w:rsid w:val="002F2E6C"/>
    <w:rsid w:val="002F3565"/>
    <w:rsid w:val="002F36E4"/>
    <w:rsid w:val="002F3A2B"/>
    <w:rsid w:val="002F3F83"/>
    <w:rsid w:val="002F4483"/>
    <w:rsid w:val="002F4497"/>
    <w:rsid w:val="002F47EE"/>
    <w:rsid w:val="002F4E00"/>
    <w:rsid w:val="002F54B3"/>
    <w:rsid w:val="002F581F"/>
    <w:rsid w:val="002F5AAD"/>
    <w:rsid w:val="002F7F75"/>
    <w:rsid w:val="0030031F"/>
    <w:rsid w:val="003012CF"/>
    <w:rsid w:val="00302756"/>
    <w:rsid w:val="00302A13"/>
    <w:rsid w:val="00302EB2"/>
    <w:rsid w:val="003031C9"/>
    <w:rsid w:val="00305150"/>
    <w:rsid w:val="00305E38"/>
    <w:rsid w:val="00307DB8"/>
    <w:rsid w:val="00310ED3"/>
    <w:rsid w:val="00311188"/>
    <w:rsid w:val="00311AD5"/>
    <w:rsid w:val="00311B14"/>
    <w:rsid w:val="00311BA1"/>
    <w:rsid w:val="003129AC"/>
    <w:rsid w:val="00312C04"/>
    <w:rsid w:val="0031364B"/>
    <w:rsid w:val="00313873"/>
    <w:rsid w:val="0031481D"/>
    <w:rsid w:val="00315469"/>
    <w:rsid w:val="003160A4"/>
    <w:rsid w:val="0031676A"/>
    <w:rsid w:val="00316828"/>
    <w:rsid w:val="0031682C"/>
    <w:rsid w:val="00317046"/>
    <w:rsid w:val="003201C8"/>
    <w:rsid w:val="00320D36"/>
    <w:rsid w:val="003238D7"/>
    <w:rsid w:val="00325817"/>
    <w:rsid w:val="003261E0"/>
    <w:rsid w:val="0033155E"/>
    <w:rsid w:val="00331580"/>
    <w:rsid w:val="003315C7"/>
    <w:rsid w:val="00331FE1"/>
    <w:rsid w:val="003325A5"/>
    <w:rsid w:val="00332C9B"/>
    <w:rsid w:val="003331CA"/>
    <w:rsid w:val="003332A2"/>
    <w:rsid w:val="00333336"/>
    <w:rsid w:val="003339C1"/>
    <w:rsid w:val="00334326"/>
    <w:rsid w:val="00334D2E"/>
    <w:rsid w:val="003371EE"/>
    <w:rsid w:val="00337678"/>
    <w:rsid w:val="003378C5"/>
    <w:rsid w:val="00337A0D"/>
    <w:rsid w:val="00340A3E"/>
    <w:rsid w:val="0034283B"/>
    <w:rsid w:val="003428BD"/>
    <w:rsid w:val="00342BD3"/>
    <w:rsid w:val="0034394D"/>
    <w:rsid w:val="0034494E"/>
    <w:rsid w:val="003449B0"/>
    <w:rsid w:val="00344DDA"/>
    <w:rsid w:val="003450D6"/>
    <w:rsid w:val="003453C4"/>
    <w:rsid w:val="00345538"/>
    <w:rsid w:val="00345A02"/>
    <w:rsid w:val="00345AC7"/>
    <w:rsid w:val="00347C71"/>
    <w:rsid w:val="003501E3"/>
    <w:rsid w:val="00350B80"/>
    <w:rsid w:val="00351033"/>
    <w:rsid w:val="0035131E"/>
    <w:rsid w:val="003516B9"/>
    <w:rsid w:val="00351C5E"/>
    <w:rsid w:val="00352273"/>
    <w:rsid w:val="00356A75"/>
    <w:rsid w:val="00356C08"/>
    <w:rsid w:val="00360213"/>
    <w:rsid w:val="00360CA9"/>
    <w:rsid w:val="003610E4"/>
    <w:rsid w:val="0036193A"/>
    <w:rsid w:val="00362D43"/>
    <w:rsid w:val="0036324F"/>
    <w:rsid w:val="00364915"/>
    <w:rsid w:val="003651A5"/>
    <w:rsid w:val="00365807"/>
    <w:rsid w:val="0036680C"/>
    <w:rsid w:val="00366950"/>
    <w:rsid w:val="00370426"/>
    <w:rsid w:val="003723F2"/>
    <w:rsid w:val="0037259D"/>
    <w:rsid w:val="0037272A"/>
    <w:rsid w:val="00372E42"/>
    <w:rsid w:val="003741D0"/>
    <w:rsid w:val="0037454D"/>
    <w:rsid w:val="00374C6E"/>
    <w:rsid w:val="003751C0"/>
    <w:rsid w:val="003755F7"/>
    <w:rsid w:val="0037565E"/>
    <w:rsid w:val="0037587F"/>
    <w:rsid w:val="0037621D"/>
    <w:rsid w:val="00376BB9"/>
    <w:rsid w:val="00376D04"/>
    <w:rsid w:val="00377A39"/>
    <w:rsid w:val="00381120"/>
    <w:rsid w:val="00381966"/>
    <w:rsid w:val="00381F19"/>
    <w:rsid w:val="00382018"/>
    <w:rsid w:val="00382448"/>
    <w:rsid w:val="003825EF"/>
    <w:rsid w:val="003843FC"/>
    <w:rsid w:val="00385C01"/>
    <w:rsid w:val="00385EA6"/>
    <w:rsid w:val="00386674"/>
    <w:rsid w:val="00386B7B"/>
    <w:rsid w:val="00390638"/>
    <w:rsid w:val="003909B1"/>
    <w:rsid w:val="003911A0"/>
    <w:rsid w:val="003919E4"/>
    <w:rsid w:val="00392028"/>
    <w:rsid w:val="00393EC4"/>
    <w:rsid w:val="003953B9"/>
    <w:rsid w:val="00396F6A"/>
    <w:rsid w:val="00397CB7"/>
    <w:rsid w:val="003A2C9F"/>
    <w:rsid w:val="003A2E0E"/>
    <w:rsid w:val="003A376D"/>
    <w:rsid w:val="003A3E76"/>
    <w:rsid w:val="003A3F81"/>
    <w:rsid w:val="003A47D8"/>
    <w:rsid w:val="003A4811"/>
    <w:rsid w:val="003A50E4"/>
    <w:rsid w:val="003B1814"/>
    <w:rsid w:val="003B22E0"/>
    <w:rsid w:val="003B28D6"/>
    <w:rsid w:val="003B370E"/>
    <w:rsid w:val="003B3AE1"/>
    <w:rsid w:val="003B4652"/>
    <w:rsid w:val="003C05CA"/>
    <w:rsid w:val="003C11E7"/>
    <w:rsid w:val="003C230C"/>
    <w:rsid w:val="003C277B"/>
    <w:rsid w:val="003C338C"/>
    <w:rsid w:val="003C463D"/>
    <w:rsid w:val="003C4EE7"/>
    <w:rsid w:val="003C5327"/>
    <w:rsid w:val="003C54AD"/>
    <w:rsid w:val="003C54EA"/>
    <w:rsid w:val="003C5668"/>
    <w:rsid w:val="003C675C"/>
    <w:rsid w:val="003C6A32"/>
    <w:rsid w:val="003C6BF3"/>
    <w:rsid w:val="003D0DEC"/>
    <w:rsid w:val="003D1A2C"/>
    <w:rsid w:val="003D2736"/>
    <w:rsid w:val="003D4584"/>
    <w:rsid w:val="003D5E6E"/>
    <w:rsid w:val="003D64CA"/>
    <w:rsid w:val="003D6E71"/>
    <w:rsid w:val="003D75D8"/>
    <w:rsid w:val="003D7D94"/>
    <w:rsid w:val="003D7F13"/>
    <w:rsid w:val="003E02C8"/>
    <w:rsid w:val="003E26D4"/>
    <w:rsid w:val="003E27CE"/>
    <w:rsid w:val="003E2A9B"/>
    <w:rsid w:val="003E3136"/>
    <w:rsid w:val="003E355A"/>
    <w:rsid w:val="003E35D1"/>
    <w:rsid w:val="003E368E"/>
    <w:rsid w:val="003E4585"/>
    <w:rsid w:val="003E52C7"/>
    <w:rsid w:val="003E68E2"/>
    <w:rsid w:val="003F0745"/>
    <w:rsid w:val="003F112B"/>
    <w:rsid w:val="003F1318"/>
    <w:rsid w:val="003F1DFC"/>
    <w:rsid w:val="003F1E16"/>
    <w:rsid w:val="003F2290"/>
    <w:rsid w:val="003F3053"/>
    <w:rsid w:val="003F4ED8"/>
    <w:rsid w:val="003F5005"/>
    <w:rsid w:val="004002E3"/>
    <w:rsid w:val="004019B6"/>
    <w:rsid w:val="00401E2D"/>
    <w:rsid w:val="004022E9"/>
    <w:rsid w:val="00406B41"/>
    <w:rsid w:val="004071A8"/>
    <w:rsid w:val="0040779E"/>
    <w:rsid w:val="00407B2A"/>
    <w:rsid w:val="00407E78"/>
    <w:rsid w:val="0041112D"/>
    <w:rsid w:val="00411590"/>
    <w:rsid w:val="00413F2A"/>
    <w:rsid w:val="00414951"/>
    <w:rsid w:val="00414D68"/>
    <w:rsid w:val="0041591F"/>
    <w:rsid w:val="00415BC6"/>
    <w:rsid w:val="00416989"/>
    <w:rsid w:val="00417C85"/>
    <w:rsid w:val="0042095E"/>
    <w:rsid w:val="00420F7B"/>
    <w:rsid w:val="004232AC"/>
    <w:rsid w:val="004232B4"/>
    <w:rsid w:val="004251D3"/>
    <w:rsid w:val="0042583D"/>
    <w:rsid w:val="00425B19"/>
    <w:rsid w:val="00426109"/>
    <w:rsid w:val="00426B12"/>
    <w:rsid w:val="00426DA9"/>
    <w:rsid w:val="004278E5"/>
    <w:rsid w:val="00427AAE"/>
    <w:rsid w:val="004308A1"/>
    <w:rsid w:val="0043138F"/>
    <w:rsid w:val="004315AB"/>
    <w:rsid w:val="00431D96"/>
    <w:rsid w:val="004327E1"/>
    <w:rsid w:val="00432E2E"/>
    <w:rsid w:val="00432E88"/>
    <w:rsid w:val="004338A4"/>
    <w:rsid w:val="00433D2D"/>
    <w:rsid w:val="004344D8"/>
    <w:rsid w:val="004345B2"/>
    <w:rsid w:val="0043656A"/>
    <w:rsid w:val="00436861"/>
    <w:rsid w:val="00437297"/>
    <w:rsid w:val="0043770E"/>
    <w:rsid w:val="0044028A"/>
    <w:rsid w:val="00441CE6"/>
    <w:rsid w:val="004425E0"/>
    <w:rsid w:val="00442874"/>
    <w:rsid w:val="00444336"/>
    <w:rsid w:val="00444767"/>
    <w:rsid w:val="0044562F"/>
    <w:rsid w:val="0044657A"/>
    <w:rsid w:val="004467D6"/>
    <w:rsid w:val="00447201"/>
    <w:rsid w:val="00447AC1"/>
    <w:rsid w:val="00450859"/>
    <w:rsid w:val="00450CC6"/>
    <w:rsid w:val="0045306A"/>
    <w:rsid w:val="00453749"/>
    <w:rsid w:val="00454DDD"/>
    <w:rsid w:val="00455FA8"/>
    <w:rsid w:val="0045639E"/>
    <w:rsid w:val="004563D7"/>
    <w:rsid w:val="00457491"/>
    <w:rsid w:val="00460787"/>
    <w:rsid w:val="00460AB8"/>
    <w:rsid w:val="00461C51"/>
    <w:rsid w:val="00462D3E"/>
    <w:rsid w:val="00463769"/>
    <w:rsid w:val="004646B8"/>
    <w:rsid w:val="0046518D"/>
    <w:rsid w:val="0046764C"/>
    <w:rsid w:val="00467930"/>
    <w:rsid w:val="0047034D"/>
    <w:rsid w:val="00470475"/>
    <w:rsid w:val="00470A7A"/>
    <w:rsid w:val="00471A6D"/>
    <w:rsid w:val="0047208F"/>
    <w:rsid w:val="0047210C"/>
    <w:rsid w:val="00473734"/>
    <w:rsid w:val="004746F7"/>
    <w:rsid w:val="00474CDA"/>
    <w:rsid w:val="004768A7"/>
    <w:rsid w:val="00476C98"/>
    <w:rsid w:val="0048396B"/>
    <w:rsid w:val="004840FE"/>
    <w:rsid w:val="004848BB"/>
    <w:rsid w:val="00484DA2"/>
    <w:rsid w:val="004852C9"/>
    <w:rsid w:val="004859F3"/>
    <w:rsid w:val="00487096"/>
    <w:rsid w:val="0049011D"/>
    <w:rsid w:val="00490B83"/>
    <w:rsid w:val="00490E83"/>
    <w:rsid w:val="0049116C"/>
    <w:rsid w:val="0049226B"/>
    <w:rsid w:val="00492A44"/>
    <w:rsid w:val="00493A8A"/>
    <w:rsid w:val="004945FB"/>
    <w:rsid w:val="00494FB2"/>
    <w:rsid w:val="0049650E"/>
    <w:rsid w:val="0049651C"/>
    <w:rsid w:val="0049657F"/>
    <w:rsid w:val="00497927"/>
    <w:rsid w:val="004A055B"/>
    <w:rsid w:val="004A0B54"/>
    <w:rsid w:val="004A39B8"/>
    <w:rsid w:val="004A4628"/>
    <w:rsid w:val="004A54AA"/>
    <w:rsid w:val="004A6C95"/>
    <w:rsid w:val="004B1389"/>
    <w:rsid w:val="004B1878"/>
    <w:rsid w:val="004B3508"/>
    <w:rsid w:val="004B3EBF"/>
    <w:rsid w:val="004B5141"/>
    <w:rsid w:val="004B5804"/>
    <w:rsid w:val="004B6FAA"/>
    <w:rsid w:val="004C019D"/>
    <w:rsid w:val="004C0671"/>
    <w:rsid w:val="004C0D82"/>
    <w:rsid w:val="004C22F0"/>
    <w:rsid w:val="004C2662"/>
    <w:rsid w:val="004C26AB"/>
    <w:rsid w:val="004C28C0"/>
    <w:rsid w:val="004C3EC8"/>
    <w:rsid w:val="004C556C"/>
    <w:rsid w:val="004C5980"/>
    <w:rsid w:val="004C62BA"/>
    <w:rsid w:val="004C630E"/>
    <w:rsid w:val="004C6C25"/>
    <w:rsid w:val="004C755D"/>
    <w:rsid w:val="004D31F8"/>
    <w:rsid w:val="004D373D"/>
    <w:rsid w:val="004D3A8E"/>
    <w:rsid w:val="004D5202"/>
    <w:rsid w:val="004D56AC"/>
    <w:rsid w:val="004D57BA"/>
    <w:rsid w:val="004D6264"/>
    <w:rsid w:val="004E0415"/>
    <w:rsid w:val="004E0E07"/>
    <w:rsid w:val="004E2593"/>
    <w:rsid w:val="004E3A5D"/>
    <w:rsid w:val="004E533B"/>
    <w:rsid w:val="004E53C5"/>
    <w:rsid w:val="004E56BF"/>
    <w:rsid w:val="004E650D"/>
    <w:rsid w:val="004E65B1"/>
    <w:rsid w:val="004E6F0B"/>
    <w:rsid w:val="004E76FA"/>
    <w:rsid w:val="004E7D32"/>
    <w:rsid w:val="004F0D5B"/>
    <w:rsid w:val="004F25B7"/>
    <w:rsid w:val="004F2CF1"/>
    <w:rsid w:val="004F326E"/>
    <w:rsid w:val="004F3630"/>
    <w:rsid w:val="004F39EC"/>
    <w:rsid w:val="004F46B0"/>
    <w:rsid w:val="004F4921"/>
    <w:rsid w:val="004F4A7D"/>
    <w:rsid w:val="004F58F8"/>
    <w:rsid w:val="00500700"/>
    <w:rsid w:val="0050093D"/>
    <w:rsid w:val="00500C5E"/>
    <w:rsid w:val="00500ECE"/>
    <w:rsid w:val="005011CD"/>
    <w:rsid w:val="005026A8"/>
    <w:rsid w:val="00502A13"/>
    <w:rsid w:val="00503979"/>
    <w:rsid w:val="005045E6"/>
    <w:rsid w:val="00505216"/>
    <w:rsid w:val="0050710F"/>
    <w:rsid w:val="005074B7"/>
    <w:rsid w:val="00510879"/>
    <w:rsid w:val="005116C2"/>
    <w:rsid w:val="00512383"/>
    <w:rsid w:val="00512456"/>
    <w:rsid w:val="005128AD"/>
    <w:rsid w:val="00513557"/>
    <w:rsid w:val="00514DD2"/>
    <w:rsid w:val="0052243F"/>
    <w:rsid w:val="0052264A"/>
    <w:rsid w:val="00526C05"/>
    <w:rsid w:val="00526EFD"/>
    <w:rsid w:val="00526FDD"/>
    <w:rsid w:val="005305D5"/>
    <w:rsid w:val="00534456"/>
    <w:rsid w:val="005350F0"/>
    <w:rsid w:val="0054164E"/>
    <w:rsid w:val="005420FC"/>
    <w:rsid w:val="00542757"/>
    <w:rsid w:val="00542C24"/>
    <w:rsid w:val="00543F9D"/>
    <w:rsid w:val="00544107"/>
    <w:rsid w:val="00544D47"/>
    <w:rsid w:val="00545576"/>
    <w:rsid w:val="005479C1"/>
    <w:rsid w:val="0055162C"/>
    <w:rsid w:val="005518F7"/>
    <w:rsid w:val="005522BA"/>
    <w:rsid w:val="00552F89"/>
    <w:rsid w:val="005537F9"/>
    <w:rsid w:val="0055396B"/>
    <w:rsid w:val="00553A8E"/>
    <w:rsid w:val="00554034"/>
    <w:rsid w:val="0055557A"/>
    <w:rsid w:val="005571C0"/>
    <w:rsid w:val="00557939"/>
    <w:rsid w:val="005605CC"/>
    <w:rsid w:val="00560952"/>
    <w:rsid w:val="0056161D"/>
    <w:rsid w:val="005617BD"/>
    <w:rsid w:val="00561BDF"/>
    <w:rsid w:val="005620F0"/>
    <w:rsid w:val="0056339D"/>
    <w:rsid w:val="00564BB6"/>
    <w:rsid w:val="00564C99"/>
    <w:rsid w:val="0056547D"/>
    <w:rsid w:val="0056548B"/>
    <w:rsid w:val="00565C5E"/>
    <w:rsid w:val="0057074A"/>
    <w:rsid w:val="00570B49"/>
    <w:rsid w:val="0057341E"/>
    <w:rsid w:val="00573538"/>
    <w:rsid w:val="0057453A"/>
    <w:rsid w:val="005746A4"/>
    <w:rsid w:val="00574D89"/>
    <w:rsid w:val="005754A3"/>
    <w:rsid w:val="00575C7D"/>
    <w:rsid w:val="00575CA0"/>
    <w:rsid w:val="005767C4"/>
    <w:rsid w:val="00577A0D"/>
    <w:rsid w:val="00577C62"/>
    <w:rsid w:val="0058077B"/>
    <w:rsid w:val="00580AA4"/>
    <w:rsid w:val="00580DF7"/>
    <w:rsid w:val="0058267F"/>
    <w:rsid w:val="00582766"/>
    <w:rsid w:val="00584A38"/>
    <w:rsid w:val="00585325"/>
    <w:rsid w:val="00585F29"/>
    <w:rsid w:val="00586C49"/>
    <w:rsid w:val="005878F7"/>
    <w:rsid w:val="00587F55"/>
    <w:rsid w:val="0059545D"/>
    <w:rsid w:val="00595F25"/>
    <w:rsid w:val="005967E1"/>
    <w:rsid w:val="00597CED"/>
    <w:rsid w:val="00597E65"/>
    <w:rsid w:val="00597E72"/>
    <w:rsid w:val="005A269F"/>
    <w:rsid w:val="005A3BF6"/>
    <w:rsid w:val="005A672B"/>
    <w:rsid w:val="005A7725"/>
    <w:rsid w:val="005A784D"/>
    <w:rsid w:val="005B0516"/>
    <w:rsid w:val="005B366A"/>
    <w:rsid w:val="005B5F13"/>
    <w:rsid w:val="005B7F1F"/>
    <w:rsid w:val="005C34DF"/>
    <w:rsid w:val="005C3BF7"/>
    <w:rsid w:val="005C4BCE"/>
    <w:rsid w:val="005C64FE"/>
    <w:rsid w:val="005C67C7"/>
    <w:rsid w:val="005C70B2"/>
    <w:rsid w:val="005C7BE8"/>
    <w:rsid w:val="005D00BA"/>
    <w:rsid w:val="005D05FD"/>
    <w:rsid w:val="005D0EC0"/>
    <w:rsid w:val="005D14CF"/>
    <w:rsid w:val="005D18A3"/>
    <w:rsid w:val="005D1B62"/>
    <w:rsid w:val="005D1BE1"/>
    <w:rsid w:val="005D42E6"/>
    <w:rsid w:val="005D58B9"/>
    <w:rsid w:val="005D729D"/>
    <w:rsid w:val="005D7A2F"/>
    <w:rsid w:val="005E10FE"/>
    <w:rsid w:val="005E2640"/>
    <w:rsid w:val="005E4C69"/>
    <w:rsid w:val="005E4EBB"/>
    <w:rsid w:val="005E524B"/>
    <w:rsid w:val="005E5627"/>
    <w:rsid w:val="005E6665"/>
    <w:rsid w:val="005E771C"/>
    <w:rsid w:val="005F0389"/>
    <w:rsid w:val="005F19E5"/>
    <w:rsid w:val="005F333F"/>
    <w:rsid w:val="005F4077"/>
    <w:rsid w:val="005F4C5A"/>
    <w:rsid w:val="005F63F7"/>
    <w:rsid w:val="005F6AC9"/>
    <w:rsid w:val="005F7455"/>
    <w:rsid w:val="00600564"/>
    <w:rsid w:val="00600A31"/>
    <w:rsid w:val="00601309"/>
    <w:rsid w:val="00601424"/>
    <w:rsid w:val="006055CB"/>
    <w:rsid w:val="00605737"/>
    <w:rsid w:val="00605D2D"/>
    <w:rsid w:val="00605D48"/>
    <w:rsid w:val="00606334"/>
    <w:rsid w:val="00606E19"/>
    <w:rsid w:val="006077AD"/>
    <w:rsid w:val="006104AE"/>
    <w:rsid w:val="00611B63"/>
    <w:rsid w:val="00613717"/>
    <w:rsid w:val="00617071"/>
    <w:rsid w:val="00617E62"/>
    <w:rsid w:val="0062000E"/>
    <w:rsid w:val="0062018D"/>
    <w:rsid w:val="006209B3"/>
    <w:rsid w:val="00620BEE"/>
    <w:rsid w:val="00621BE0"/>
    <w:rsid w:val="00622B9F"/>
    <w:rsid w:val="00622C4D"/>
    <w:rsid w:val="006239DC"/>
    <w:rsid w:val="00624373"/>
    <w:rsid w:val="00624525"/>
    <w:rsid w:val="00625084"/>
    <w:rsid w:val="006255BF"/>
    <w:rsid w:val="00625ABC"/>
    <w:rsid w:val="00627140"/>
    <w:rsid w:val="00627C7C"/>
    <w:rsid w:val="00631B60"/>
    <w:rsid w:val="00632BE1"/>
    <w:rsid w:val="0063326A"/>
    <w:rsid w:val="00633E86"/>
    <w:rsid w:val="006344CC"/>
    <w:rsid w:val="0063525A"/>
    <w:rsid w:val="00635FD9"/>
    <w:rsid w:val="00636C20"/>
    <w:rsid w:val="00637422"/>
    <w:rsid w:val="00637FF8"/>
    <w:rsid w:val="00640016"/>
    <w:rsid w:val="0064064A"/>
    <w:rsid w:val="00640BB3"/>
    <w:rsid w:val="00641312"/>
    <w:rsid w:val="006448E2"/>
    <w:rsid w:val="00645468"/>
    <w:rsid w:val="00647559"/>
    <w:rsid w:val="00647B33"/>
    <w:rsid w:val="00652126"/>
    <w:rsid w:val="00652211"/>
    <w:rsid w:val="006527DF"/>
    <w:rsid w:val="00652917"/>
    <w:rsid w:val="00652AEC"/>
    <w:rsid w:val="00653476"/>
    <w:rsid w:val="0065367F"/>
    <w:rsid w:val="0065386B"/>
    <w:rsid w:val="006540B9"/>
    <w:rsid w:val="0065416F"/>
    <w:rsid w:val="00655EF4"/>
    <w:rsid w:val="006567B7"/>
    <w:rsid w:val="00660271"/>
    <w:rsid w:val="0066069B"/>
    <w:rsid w:val="00660705"/>
    <w:rsid w:val="00660AE3"/>
    <w:rsid w:val="00661273"/>
    <w:rsid w:val="00661D85"/>
    <w:rsid w:val="00662D11"/>
    <w:rsid w:val="00663C96"/>
    <w:rsid w:val="0066465C"/>
    <w:rsid w:val="00664B6D"/>
    <w:rsid w:val="006651D7"/>
    <w:rsid w:val="006714C0"/>
    <w:rsid w:val="006719ED"/>
    <w:rsid w:val="006722EF"/>
    <w:rsid w:val="0067230A"/>
    <w:rsid w:val="00672E6F"/>
    <w:rsid w:val="00673E9B"/>
    <w:rsid w:val="00674834"/>
    <w:rsid w:val="00674C51"/>
    <w:rsid w:val="00676C40"/>
    <w:rsid w:val="0068076E"/>
    <w:rsid w:val="00681993"/>
    <w:rsid w:val="006820BD"/>
    <w:rsid w:val="00682291"/>
    <w:rsid w:val="00684DE7"/>
    <w:rsid w:val="00684DF3"/>
    <w:rsid w:val="00685B11"/>
    <w:rsid w:val="00687202"/>
    <w:rsid w:val="0069093A"/>
    <w:rsid w:val="00690A69"/>
    <w:rsid w:val="00691944"/>
    <w:rsid w:val="00691D2D"/>
    <w:rsid w:val="00693415"/>
    <w:rsid w:val="00694560"/>
    <w:rsid w:val="00694F6F"/>
    <w:rsid w:val="006957FA"/>
    <w:rsid w:val="00695DBB"/>
    <w:rsid w:val="00697831"/>
    <w:rsid w:val="006A0563"/>
    <w:rsid w:val="006A1845"/>
    <w:rsid w:val="006A2AD7"/>
    <w:rsid w:val="006A35A2"/>
    <w:rsid w:val="006A3D42"/>
    <w:rsid w:val="006A6349"/>
    <w:rsid w:val="006A7425"/>
    <w:rsid w:val="006B011A"/>
    <w:rsid w:val="006B035E"/>
    <w:rsid w:val="006B0994"/>
    <w:rsid w:val="006B0D1B"/>
    <w:rsid w:val="006B45A8"/>
    <w:rsid w:val="006B4B66"/>
    <w:rsid w:val="006B5772"/>
    <w:rsid w:val="006B5A0B"/>
    <w:rsid w:val="006B5AB0"/>
    <w:rsid w:val="006B6F4E"/>
    <w:rsid w:val="006B7259"/>
    <w:rsid w:val="006B7912"/>
    <w:rsid w:val="006C1F2D"/>
    <w:rsid w:val="006C2004"/>
    <w:rsid w:val="006C4A93"/>
    <w:rsid w:val="006C50ED"/>
    <w:rsid w:val="006C51EE"/>
    <w:rsid w:val="006C6697"/>
    <w:rsid w:val="006C6867"/>
    <w:rsid w:val="006C7358"/>
    <w:rsid w:val="006C794D"/>
    <w:rsid w:val="006C7DA7"/>
    <w:rsid w:val="006C7F05"/>
    <w:rsid w:val="006D0976"/>
    <w:rsid w:val="006D191F"/>
    <w:rsid w:val="006D1CFE"/>
    <w:rsid w:val="006D28CF"/>
    <w:rsid w:val="006D3085"/>
    <w:rsid w:val="006D3995"/>
    <w:rsid w:val="006D4505"/>
    <w:rsid w:val="006D4AB8"/>
    <w:rsid w:val="006D589C"/>
    <w:rsid w:val="006D6AF4"/>
    <w:rsid w:val="006E07A0"/>
    <w:rsid w:val="006E104C"/>
    <w:rsid w:val="006E3558"/>
    <w:rsid w:val="006E361E"/>
    <w:rsid w:val="006E3E55"/>
    <w:rsid w:val="006E45BB"/>
    <w:rsid w:val="006E45D3"/>
    <w:rsid w:val="006E5634"/>
    <w:rsid w:val="006E6BBB"/>
    <w:rsid w:val="006F0151"/>
    <w:rsid w:val="006F07A5"/>
    <w:rsid w:val="006F18DF"/>
    <w:rsid w:val="006F1ADA"/>
    <w:rsid w:val="006F1B61"/>
    <w:rsid w:val="006F1C02"/>
    <w:rsid w:val="006F2ADA"/>
    <w:rsid w:val="006F2F5B"/>
    <w:rsid w:val="006F3584"/>
    <w:rsid w:val="006F4436"/>
    <w:rsid w:val="006F5A2D"/>
    <w:rsid w:val="006F697F"/>
    <w:rsid w:val="006F7213"/>
    <w:rsid w:val="006F747E"/>
    <w:rsid w:val="006F7F1B"/>
    <w:rsid w:val="00702069"/>
    <w:rsid w:val="007025CD"/>
    <w:rsid w:val="00703079"/>
    <w:rsid w:val="00704324"/>
    <w:rsid w:val="00704435"/>
    <w:rsid w:val="00704C8A"/>
    <w:rsid w:val="00705261"/>
    <w:rsid w:val="00705B9B"/>
    <w:rsid w:val="00706439"/>
    <w:rsid w:val="00707078"/>
    <w:rsid w:val="00711183"/>
    <w:rsid w:val="00711357"/>
    <w:rsid w:val="00711CAC"/>
    <w:rsid w:val="00712C94"/>
    <w:rsid w:val="007130A6"/>
    <w:rsid w:val="00713526"/>
    <w:rsid w:val="007137A8"/>
    <w:rsid w:val="00715044"/>
    <w:rsid w:val="0071538C"/>
    <w:rsid w:val="00715E51"/>
    <w:rsid w:val="00716025"/>
    <w:rsid w:val="00716452"/>
    <w:rsid w:val="0071672B"/>
    <w:rsid w:val="00717205"/>
    <w:rsid w:val="00717DE5"/>
    <w:rsid w:val="007201CB"/>
    <w:rsid w:val="00721685"/>
    <w:rsid w:val="00721C00"/>
    <w:rsid w:val="007238D9"/>
    <w:rsid w:val="00723C2E"/>
    <w:rsid w:val="00723E89"/>
    <w:rsid w:val="007253E8"/>
    <w:rsid w:val="007267DE"/>
    <w:rsid w:val="00727F72"/>
    <w:rsid w:val="007320F1"/>
    <w:rsid w:val="0073220E"/>
    <w:rsid w:val="00732572"/>
    <w:rsid w:val="00732F7C"/>
    <w:rsid w:val="00733BE2"/>
    <w:rsid w:val="00735022"/>
    <w:rsid w:val="00740136"/>
    <w:rsid w:val="00740AAA"/>
    <w:rsid w:val="00741044"/>
    <w:rsid w:val="00741C1D"/>
    <w:rsid w:val="007422D0"/>
    <w:rsid w:val="00742661"/>
    <w:rsid w:val="007433FE"/>
    <w:rsid w:val="00743E1F"/>
    <w:rsid w:val="00744101"/>
    <w:rsid w:val="00744339"/>
    <w:rsid w:val="00744FCF"/>
    <w:rsid w:val="007450F6"/>
    <w:rsid w:val="00746056"/>
    <w:rsid w:val="00746FC2"/>
    <w:rsid w:val="00747581"/>
    <w:rsid w:val="007477A6"/>
    <w:rsid w:val="007507AE"/>
    <w:rsid w:val="00750A42"/>
    <w:rsid w:val="00750E03"/>
    <w:rsid w:val="007526FE"/>
    <w:rsid w:val="00752B81"/>
    <w:rsid w:val="007534C7"/>
    <w:rsid w:val="00753E7C"/>
    <w:rsid w:val="0075425C"/>
    <w:rsid w:val="007560BB"/>
    <w:rsid w:val="00756933"/>
    <w:rsid w:val="00760845"/>
    <w:rsid w:val="0076099F"/>
    <w:rsid w:val="007612C1"/>
    <w:rsid w:val="00761A10"/>
    <w:rsid w:val="00762D0D"/>
    <w:rsid w:val="00763F1A"/>
    <w:rsid w:val="007649A6"/>
    <w:rsid w:val="00765D89"/>
    <w:rsid w:val="00767E46"/>
    <w:rsid w:val="00771C45"/>
    <w:rsid w:val="0077409F"/>
    <w:rsid w:val="00774994"/>
    <w:rsid w:val="007756C5"/>
    <w:rsid w:val="007766C5"/>
    <w:rsid w:val="007778D6"/>
    <w:rsid w:val="007807F1"/>
    <w:rsid w:val="007823A2"/>
    <w:rsid w:val="00782FF1"/>
    <w:rsid w:val="00783465"/>
    <w:rsid w:val="00783B1F"/>
    <w:rsid w:val="00783F2B"/>
    <w:rsid w:val="00784D9A"/>
    <w:rsid w:val="007863D5"/>
    <w:rsid w:val="00794A2E"/>
    <w:rsid w:val="0079507E"/>
    <w:rsid w:val="007951AF"/>
    <w:rsid w:val="007954AA"/>
    <w:rsid w:val="00796A1F"/>
    <w:rsid w:val="00797467"/>
    <w:rsid w:val="00797F63"/>
    <w:rsid w:val="007A08C1"/>
    <w:rsid w:val="007A0C61"/>
    <w:rsid w:val="007A0CC7"/>
    <w:rsid w:val="007A163A"/>
    <w:rsid w:val="007A2AB1"/>
    <w:rsid w:val="007A2B18"/>
    <w:rsid w:val="007A3446"/>
    <w:rsid w:val="007A4997"/>
    <w:rsid w:val="007A4E75"/>
    <w:rsid w:val="007A4EFD"/>
    <w:rsid w:val="007A5056"/>
    <w:rsid w:val="007A5E5C"/>
    <w:rsid w:val="007A7280"/>
    <w:rsid w:val="007A73FD"/>
    <w:rsid w:val="007B07C8"/>
    <w:rsid w:val="007B1210"/>
    <w:rsid w:val="007B15EE"/>
    <w:rsid w:val="007B176A"/>
    <w:rsid w:val="007B2317"/>
    <w:rsid w:val="007B2AC6"/>
    <w:rsid w:val="007B30D2"/>
    <w:rsid w:val="007B386E"/>
    <w:rsid w:val="007B48B3"/>
    <w:rsid w:val="007B664B"/>
    <w:rsid w:val="007B6A0E"/>
    <w:rsid w:val="007B6FA2"/>
    <w:rsid w:val="007B7050"/>
    <w:rsid w:val="007C03B5"/>
    <w:rsid w:val="007C0512"/>
    <w:rsid w:val="007C1F8D"/>
    <w:rsid w:val="007C2427"/>
    <w:rsid w:val="007C3CEE"/>
    <w:rsid w:val="007C495F"/>
    <w:rsid w:val="007C540C"/>
    <w:rsid w:val="007C6626"/>
    <w:rsid w:val="007C7240"/>
    <w:rsid w:val="007C76A8"/>
    <w:rsid w:val="007C7A8F"/>
    <w:rsid w:val="007C7C2D"/>
    <w:rsid w:val="007D077A"/>
    <w:rsid w:val="007D0ECC"/>
    <w:rsid w:val="007D1655"/>
    <w:rsid w:val="007D1A6E"/>
    <w:rsid w:val="007D267E"/>
    <w:rsid w:val="007D29E9"/>
    <w:rsid w:val="007D2B35"/>
    <w:rsid w:val="007D43A0"/>
    <w:rsid w:val="007D4AE2"/>
    <w:rsid w:val="007D50D8"/>
    <w:rsid w:val="007D65EF"/>
    <w:rsid w:val="007E1966"/>
    <w:rsid w:val="007E1CD3"/>
    <w:rsid w:val="007E31C6"/>
    <w:rsid w:val="007E354E"/>
    <w:rsid w:val="007E3563"/>
    <w:rsid w:val="007E3766"/>
    <w:rsid w:val="007E3C99"/>
    <w:rsid w:val="007E57DD"/>
    <w:rsid w:val="007E79C8"/>
    <w:rsid w:val="007E7AA1"/>
    <w:rsid w:val="007F0422"/>
    <w:rsid w:val="007F27FC"/>
    <w:rsid w:val="007F38F2"/>
    <w:rsid w:val="007F76D8"/>
    <w:rsid w:val="00800903"/>
    <w:rsid w:val="00800A8F"/>
    <w:rsid w:val="00800F75"/>
    <w:rsid w:val="00801D33"/>
    <w:rsid w:val="00802B90"/>
    <w:rsid w:val="008060E9"/>
    <w:rsid w:val="00810A90"/>
    <w:rsid w:val="008117E7"/>
    <w:rsid w:val="00811A49"/>
    <w:rsid w:val="0081229E"/>
    <w:rsid w:val="00815C86"/>
    <w:rsid w:val="00816108"/>
    <w:rsid w:val="008177C6"/>
    <w:rsid w:val="00817C74"/>
    <w:rsid w:val="00817EE8"/>
    <w:rsid w:val="00820723"/>
    <w:rsid w:val="00820F88"/>
    <w:rsid w:val="0082290F"/>
    <w:rsid w:val="00822AA8"/>
    <w:rsid w:val="00823888"/>
    <w:rsid w:val="00823C07"/>
    <w:rsid w:val="00823E93"/>
    <w:rsid w:val="008258B5"/>
    <w:rsid w:val="00826204"/>
    <w:rsid w:val="0082689D"/>
    <w:rsid w:val="00826B78"/>
    <w:rsid w:val="00826C72"/>
    <w:rsid w:val="00827E82"/>
    <w:rsid w:val="00830AEB"/>
    <w:rsid w:val="00831778"/>
    <w:rsid w:val="00831FD0"/>
    <w:rsid w:val="00832067"/>
    <w:rsid w:val="00832956"/>
    <w:rsid w:val="00834A50"/>
    <w:rsid w:val="00834C4F"/>
    <w:rsid w:val="00834FA0"/>
    <w:rsid w:val="00835739"/>
    <w:rsid w:val="00835A70"/>
    <w:rsid w:val="00836590"/>
    <w:rsid w:val="00837489"/>
    <w:rsid w:val="00840CE0"/>
    <w:rsid w:val="00842647"/>
    <w:rsid w:val="00842E64"/>
    <w:rsid w:val="0084333F"/>
    <w:rsid w:val="00846CA7"/>
    <w:rsid w:val="00852BAA"/>
    <w:rsid w:val="008540AF"/>
    <w:rsid w:val="00854C08"/>
    <w:rsid w:val="00854E63"/>
    <w:rsid w:val="00855609"/>
    <w:rsid w:val="00856B92"/>
    <w:rsid w:val="00860A02"/>
    <w:rsid w:val="0086184E"/>
    <w:rsid w:val="00861C48"/>
    <w:rsid w:val="00862E92"/>
    <w:rsid w:val="00863597"/>
    <w:rsid w:val="00863DB4"/>
    <w:rsid w:val="00864D42"/>
    <w:rsid w:val="0086555B"/>
    <w:rsid w:val="008664CA"/>
    <w:rsid w:val="00870019"/>
    <w:rsid w:val="00870C13"/>
    <w:rsid w:val="00871087"/>
    <w:rsid w:val="008714A2"/>
    <w:rsid w:val="00872A24"/>
    <w:rsid w:val="0087317F"/>
    <w:rsid w:val="00873E94"/>
    <w:rsid w:val="00876AB8"/>
    <w:rsid w:val="00876F54"/>
    <w:rsid w:val="008774BE"/>
    <w:rsid w:val="00877F4D"/>
    <w:rsid w:val="00880FE7"/>
    <w:rsid w:val="00881D74"/>
    <w:rsid w:val="008829C2"/>
    <w:rsid w:val="0088393D"/>
    <w:rsid w:val="00883DA3"/>
    <w:rsid w:val="00886131"/>
    <w:rsid w:val="008903AE"/>
    <w:rsid w:val="00891657"/>
    <w:rsid w:val="00891C3D"/>
    <w:rsid w:val="008920AF"/>
    <w:rsid w:val="00892116"/>
    <w:rsid w:val="008924B2"/>
    <w:rsid w:val="008925AE"/>
    <w:rsid w:val="00892816"/>
    <w:rsid w:val="00893BE1"/>
    <w:rsid w:val="008943B5"/>
    <w:rsid w:val="00894512"/>
    <w:rsid w:val="008957AC"/>
    <w:rsid w:val="00896902"/>
    <w:rsid w:val="00897217"/>
    <w:rsid w:val="008A0B05"/>
    <w:rsid w:val="008A3527"/>
    <w:rsid w:val="008A3FC9"/>
    <w:rsid w:val="008A4F46"/>
    <w:rsid w:val="008A566A"/>
    <w:rsid w:val="008A5A66"/>
    <w:rsid w:val="008A7126"/>
    <w:rsid w:val="008A73E4"/>
    <w:rsid w:val="008B0268"/>
    <w:rsid w:val="008B2824"/>
    <w:rsid w:val="008B2CB8"/>
    <w:rsid w:val="008B3BD6"/>
    <w:rsid w:val="008B3DCE"/>
    <w:rsid w:val="008B49F6"/>
    <w:rsid w:val="008B4A29"/>
    <w:rsid w:val="008B5162"/>
    <w:rsid w:val="008B6D6A"/>
    <w:rsid w:val="008B7521"/>
    <w:rsid w:val="008C0183"/>
    <w:rsid w:val="008C01CE"/>
    <w:rsid w:val="008C024B"/>
    <w:rsid w:val="008C041F"/>
    <w:rsid w:val="008C111F"/>
    <w:rsid w:val="008C1CE6"/>
    <w:rsid w:val="008C2819"/>
    <w:rsid w:val="008C36E2"/>
    <w:rsid w:val="008C3DBD"/>
    <w:rsid w:val="008C435E"/>
    <w:rsid w:val="008C5436"/>
    <w:rsid w:val="008C7871"/>
    <w:rsid w:val="008C7D5D"/>
    <w:rsid w:val="008D0EBA"/>
    <w:rsid w:val="008D0EE4"/>
    <w:rsid w:val="008D168D"/>
    <w:rsid w:val="008D182F"/>
    <w:rsid w:val="008D3047"/>
    <w:rsid w:val="008D428C"/>
    <w:rsid w:val="008D4900"/>
    <w:rsid w:val="008D4D26"/>
    <w:rsid w:val="008D51C7"/>
    <w:rsid w:val="008D56FF"/>
    <w:rsid w:val="008D6C7B"/>
    <w:rsid w:val="008D7828"/>
    <w:rsid w:val="008D794B"/>
    <w:rsid w:val="008E053D"/>
    <w:rsid w:val="008E0741"/>
    <w:rsid w:val="008E1498"/>
    <w:rsid w:val="008E180E"/>
    <w:rsid w:val="008E18B4"/>
    <w:rsid w:val="008E2B94"/>
    <w:rsid w:val="008E2BB9"/>
    <w:rsid w:val="008E34A8"/>
    <w:rsid w:val="008E3B6C"/>
    <w:rsid w:val="008E4E06"/>
    <w:rsid w:val="008E55D6"/>
    <w:rsid w:val="008E58D9"/>
    <w:rsid w:val="008E66C3"/>
    <w:rsid w:val="008E6CB8"/>
    <w:rsid w:val="008E6D24"/>
    <w:rsid w:val="008E7053"/>
    <w:rsid w:val="008F1A9D"/>
    <w:rsid w:val="008F21BE"/>
    <w:rsid w:val="008F3EDA"/>
    <w:rsid w:val="008F4ABC"/>
    <w:rsid w:val="008F5D29"/>
    <w:rsid w:val="008F6A7F"/>
    <w:rsid w:val="008F6AEF"/>
    <w:rsid w:val="008F6F1C"/>
    <w:rsid w:val="0090001F"/>
    <w:rsid w:val="00900924"/>
    <w:rsid w:val="00900DA6"/>
    <w:rsid w:val="00901C09"/>
    <w:rsid w:val="00902524"/>
    <w:rsid w:val="00902E34"/>
    <w:rsid w:val="00903956"/>
    <w:rsid w:val="009040E0"/>
    <w:rsid w:val="00905496"/>
    <w:rsid w:val="00905F4A"/>
    <w:rsid w:val="00906A6E"/>
    <w:rsid w:val="009073DE"/>
    <w:rsid w:val="009079FF"/>
    <w:rsid w:val="00907E62"/>
    <w:rsid w:val="00910203"/>
    <w:rsid w:val="00910DDD"/>
    <w:rsid w:val="00911A24"/>
    <w:rsid w:val="00912387"/>
    <w:rsid w:val="0091401A"/>
    <w:rsid w:val="00914A48"/>
    <w:rsid w:val="0091599D"/>
    <w:rsid w:val="00915B0E"/>
    <w:rsid w:val="00915B98"/>
    <w:rsid w:val="009170B0"/>
    <w:rsid w:val="00917C46"/>
    <w:rsid w:val="009211CF"/>
    <w:rsid w:val="0092347F"/>
    <w:rsid w:val="009258AF"/>
    <w:rsid w:val="00925D39"/>
    <w:rsid w:val="00925E50"/>
    <w:rsid w:val="00925F68"/>
    <w:rsid w:val="00926766"/>
    <w:rsid w:val="00926ABA"/>
    <w:rsid w:val="00930399"/>
    <w:rsid w:val="009318C0"/>
    <w:rsid w:val="00931A4B"/>
    <w:rsid w:val="009322F6"/>
    <w:rsid w:val="0093413E"/>
    <w:rsid w:val="009342DE"/>
    <w:rsid w:val="009356F8"/>
    <w:rsid w:val="00935E1B"/>
    <w:rsid w:val="00935F90"/>
    <w:rsid w:val="00937221"/>
    <w:rsid w:val="00937AEA"/>
    <w:rsid w:val="00937EE1"/>
    <w:rsid w:val="0094298D"/>
    <w:rsid w:val="00942B87"/>
    <w:rsid w:val="00942BEC"/>
    <w:rsid w:val="00942EEA"/>
    <w:rsid w:val="00943759"/>
    <w:rsid w:val="00943AD8"/>
    <w:rsid w:val="0094453F"/>
    <w:rsid w:val="00944FD3"/>
    <w:rsid w:val="0094570D"/>
    <w:rsid w:val="009458DD"/>
    <w:rsid w:val="0094696C"/>
    <w:rsid w:val="00946B0C"/>
    <w:rsid w:val="00946FE3"/>
    <w:rsid w:val="00950123"/>
    <w:rsid w:val="009503F3"/>
    <w:rsid w:val="00951D0C"/>
    <w:rsid w:val="00952D43"/>
    <w:rsid w:val="00952E88"/>
    <w:rsid w:val="009550A9"/>
    <w:rsid w:val="0095515B"/>
    <w:rsid w:val="00956956"/>
    <w:rsid w:val="00956AA4"/>
    <w:rsid w:val="00957B17"/>
    <w:rsid w:val="009604EA"/>
    <w:rsid w:val="00961492"/>
    <w:rsid w:val="00961A19"/>
    <w:rsid w:val="009620B8"/>
    <w:rsid w:val="00962191"/>
    <w:rsid w:val="0096225A"/>
    <w:rsid w:val="0096267D"/>
    <w:rsid w:val="00962F62"/>
    <w:rsid w:val="00963409"/>
    <w:rsid w:val="00963706"/>
    <w:rsid w:val="0096422A"/>
    <w:rsid w:val="0096587F"/>
    <w:rsid w:val="00966226"/>
    <w:rsid w:val="00966A41"/>
    <w:rsid w:val="009706D2"/>
    <w:rsid w:val="00972C18"/>
    <w:rsid w:val="00973657"/>
    <w:rsid w:val="009736C4"/>
    <w:rsid w:val="00974020"/>
    <w:rsid w:val="009757D0"/>
    <w:rsid w:val="0097721F"/>
    <w:rsid w:val="009810C5"/>
    <w:rsid w:val="00981D59"/>
    <w:rsid w:val="00981E4C"/>
    <w:rsid w:val="00982983"/>
    <w:rsid w:val="00984871"/>
    <w:rsid w:val="00984BF5"/>
    <w:rsid w:val="00984EF5"/>
    <w:rsid w:val="00984F6A"/>
    <w:rsid w:val="0098502D"/>
    <w:rsid w:val="00985907"/>
    <w:rsid w:val="00986261"/>
    <w:rsid w:val="00987009"/>
    <w:rsid w:val="00987444"/>
    <w:rsid w:val="009877AF"/>
    <w:rsid w:val="00990FC8"/>
    <w:rsid w:val="009921CA"/>
    <w:rsid w:val="009922A3"/>
    <w:rsid w:val="00992AB1"/>
    <w:rsid w:val="00993C4A"/>
    <w:rsid w:val="009940F5"/>
    <w:rsid w:val="0099560A"/>
    <w:rsid w:val="009957A8"/>
    <w:rsid w:val="00995953"/>
    <w:rsid w:val="00995C9C"/>
    <w:rsid w:val="00996950"/>
    <w:rsid w:val="009A0C5E"/>
    <w:rsid w:val="009A0FEB"/>
    <w:rsid w:val="009A1AF0"/>
    <w:rsid w:val="009A2859"/>
    <w:rsid w:val="009A30A2"/>
    <w:rsid w:val="009A3382"/>
    <w:rsid w:val="009A3B05"/>
    <w:rsid w:val="009A570F"/>
    <w:rsid w:val="009B07A8"/>
    <w:rsid w:val="009B0CB3"/>
    <w:rsid w:val="009B1A58"/>
    <w:rsid w:val="009B20D4"/>
    <w:rsid w:val="009B264F"/>
    <w:rsid w:val="009B27F8"/>
    <w:rsid w:val="009B3A1A"/>
    <w:rsid w:val="009B4858"/>
    <w:rsid w:val="009B4E4D"/>
    <w:rsid w:val="009B5BB4"/>
    <w:rsid w:val="009B629C"/>
    <w:rsid w:val="009B7026"/>
    <w:rsid w:val="009C028A"/>
    <w:rsid w:val="009C15DB"/>
    <w:rsid w:val="009C1EFD"/>
    <w:rsid w:val="009C36F5"/>
    <w:rsid w:val="009C393D"/>
    <w:rsid w:val="009C39D6"/>
    <w:rsid w:val="009C40B5"/>
    <w:rsid w:val="009C4361"/>
    <w:rsid w:val="009C5CAD"/>
    <w:rsid w:val="009D0E5C"/>
    <w:rsid w:val="009D1ED2"/>
    <w:rsid w:val="009D2F62"/>
    <w:rsid w:val="009D3075"/>
    <w:rsid w:val="009D3A25"/>
    <w:rsid w:val="009D4436"/>
    <w:rsid w:val="009D452D"/>
    <w:rsid w:val="009D45E5"/>
    <w:rsid w:val="009D5AF4"/>
    <w:rsid w:val="009D634C"/>
    <w:rsid w:val="009D6F63"/>
    <w:rsid w:val="009E02BA"/>
    <w:rsid w:val="009E12BE"/>
    <w:rsid w:val="009E12DD"/>
    <w:rsid w:val="009E29DC"/>
    <w:rsid w:val="009E3560"/>
    <w:rsid w:val="009E3C77"/>
    <w:rsid w:val="009E4020"/>
    <w:rsid w:val="009E61DA"/>
    <w:rsid w:val="009E68B9"/>
    <w:rsid w:val="009E6E2F"/>
    <w:rsid w:val="009F0F4E"/>
    <w:rsid w:val="009F2030"/>
    <w:rsid w:val="009F2341"/>
    <w:rsid w:val="009F27BE"/>
    <w:rsid w:val="009F2832"/>
    <w:rsid w:val="009F28C2"/>
    <w:rsid w:val="009F2F73"/>
    <w:rsid w:val="009F4764"/>
    <w:rsid w:val="009F492B"/>
    <w:rsid w:val="009F496D"/>
    <w:rsid w:val="009F5BFD"/>
    <w:rsid w:val="009F60C2"/>
    <w:rsid w:val="009F60EA"/>
    <w:rsid w:val="009F7873"/>
    <w:rsid w:val="00A007FB"/>
    <w:rsid w:val="00A01EC7"/>
    <w:rsid w:val="00A02575"/>
    <w:rsid w:val="00A03438"/>
    <w:rsid w:val="00A03DA3"/>
    <w:rsid w:val="00A03E9D"/>
    <w:rsid w:val="00A0555D"/>
    <w:rsid w:val="00A07401"/>
    <w:rsid w:val="00A07754"/>
    <w:rsid w:val="00A108F3"/>
    <w:rsid w:val="00A11121"/>
    <w:rsid w:val="00A126E9"/>
    <w:rsid w:val="00A12E63"/>
    <w:rsid w:val="00A14B9A"/>
    <w:rsid w:val="00A15208"/>
    <w:rsid w:val="00A162F0"/>
    <w:rsid w:val="00A1644C"/>
    <w:rsid w:val="00A16E2B"/>
    <w:rsid w:val="00A1770C"/>
    <w:rsid w:val="00A179A1"/>
    <w:rsid w:val="00A213AD"/>
    <w:rsid w:val="00A21B90"/>
    <w:rsid w:val="00A23AF8"/>
    <w:rsid w:val="00A24B00"/>
    <w:rsid w:val="00A25E49"/>
    <w:rsid w:val="00A263E7"/>
    <w:rsid w:val="00A304AE"/>
    <w:rsid w:val="00A3378B"/>
    <w:rsid w:val="00A34B93"/>
    <w:rsid w:val="00A35F50"/>
    <w:rsid w:val="00A365B6"/>
    <w:rsid w:val="00A37457"/>
    <w:rsid w:val="00A37B8E"/>
    <w:rsid w:val="00A40159"/>
    <w:rsid w:val="00A402C7"/>
    <w:rsid w:val="00A405F2"/>
    <w:rsid w:val="00A41CD0"/>
    <w:rsid w:val="00A442A1"/>
    <w:rsid w:val="00A44353"/>
    <w:rsid w:val="00A44618"/>
    <w:rsid w:val="00A45BF1"/>
    <w:rsid w:val="00A474B4"/>
    <w:rsid w:val="00A4795C"/>
    <w:rsid w:val="00A52A39"/>
    <w:rsid w:val="00A52EBC"/>
    <w:rsid w:val="00A53F3F"/>
    <w:rsid w:val="00A558D0"/>
    <w:rsid w:val="00A55BF3"/>
    <w:rsid w:val="00A56AB9"/>
    <w:rsid w:val="00A56CEB"/>
    <w:rsid w:val="00A57459"/>
    <w:rsid w:val="00A575AC"/>
    <w:rsid w:val="00A6188A"/>
    <w:rsid w:val="00A61F9D"/>
    <w:rsid w:val="00A62209"/>
    <w:rsid w:val="00A62859"/>
    <w:rsid w:val="00A629B7"/>
    <w:rsid w:val="00A62C89"/>
    <w:rsid w:val="00A65922"/>
    <w:rsid w:val="00A65FCF"/>
    <w:rsid w:val="00A674D3"/>
    <w:rsid w:val="00A67EC2"/>
    <w:rsid w:val="00A70F92"/>
    <w:rsid w:val="00A71E9C"/>
    <w:rsid w:val="00A734D9"/>
    <w:rsid w:val="00A73748"/>
    <w:rsid w:val="00A7395E"/>
    <w:rsid w:val="00A73AC5"/>
    <w:rsid w:val="00A753FB"/>
    <w:rsid w:val="00A75EA8"/>
    <w:rsid w:val="00A7612C"/>
    <w:rsid w:val="00A77005"/>
    <w:rsid w:val="00A801C2"/>
    <w:rsid w:val="00A807DD"/>
    <w:rsid w:val="00A80902"/>
    <w:rsid w:val="00A80978"/>
    <w:rsid w:val="00A811F2"/>
    <w:rsid w:val="00A81583"/>
    <w:rsid w:val="00A82372"/>
    <w:rsid w:val="00A84407"/>
    <w:rsid w:val="00A8526B"/>
    <w:rsid w:val="00A854C5"/>
    <w:rsid w:val="00A86741"/>
    <w:rsid w:val="00A90D3B"/>
    <w:rsid w:val="00A91B8A"/>
    <w:rsid w:val="00A93709"/>
    <w:rsid w:val="00A95FF5"/>
    <w:rsid w:val="00A97FE6"/>
    <w:rsid w:val="00AA02C8"/>
    <w:rsid w:val="00AA063E"/>
    <w:rsid w:val="00AA0A97"/>
    <w:rsid w:val="00AA0EF2"/>
    <w:rsid w:val="00AA16D7"/>
    <w:rsid w:val="00AA1912"/>
    <w:rsid w:val="00AA236A"/>
    <w:rsid w:val="00AA2D20"/>
    <w:rsid w:val="00AA2F50"/>
    <w:rsid w:val="00AA2FFB"/>
    <w:rsid w:val="00AA301C"/>
    <w:rsid w:val="00AA3545"/>
    <w:rsid w:val="00AA41E1"/>
    <w:rsid w:val="00AA5A26"/>
    <w:rsid w:val="00AA6B0F"/>
    <w:rsid w:val="00AA71D2"/>
    <w:rsid w:val="00AA789B"/>
    <w:rsid w:val="00AB086A"/>
    <w:rsid w:val="00AB2055"/>
    <w:rsid w:val="00AB2CF2"/>
    <w:rsid w:val="00AB2F1C"/>
    <w:rsid w:val="00AB33EC"/>
    <w:rsid w:val="00AB37DB"/>
    <w:rsid w:val="00AB42B7"/>
    <w:rsid w:val="00AB5A8D"/>
    <w:rsid w:val="00AB7D94"/>
    <w:rsid w:val="00AC07BE"/>
    <w:rsid w:val="00AC0B2C"/>
    <w:rsid w:val="00AC1B35"/>
    <w:rsid w:val="00AC1DB8"/>
    <w:rsid w:val="00AC21C1"/>
    <w:rsid w:val="00AC23D7"/>
    <w:rsid w:val="00AC2630"/>
    <w:rsid w:val="00AC3362"/>
    <w:rsid w:val="00AC3549"/>
    <w:rsid w:val="00AC479A"/>
    <w:rsid w:val="00AC6B88"/>
    <w:rsid w:val="00AC713B"/>
    <w:rsid w:val="00AC7517"/>
    <w:rsid w:val="00AC774B"/>
    <w:rsid w:val="00AC7B40"/>
    <w:rsid w:val="00AD1041"/>
    <w:rsid w:val="00AD1454"/>
    <w:rsid w:val="00AD14E0"/>
    <w:rsid w:val="00AD15D9"/>
    <w:rsid w:val="00AD23C4"/>
    <w:rsid w:val="00AD2493"/>
    <w:rsid w:val="00AD27B7"/>
    <w:rsid w:val="00AD2840"/>
    <w:rsid w:val="00AD2849"/>
    <w:rsid w:val="00AD29FD"/>
    <w:rsid w:val="00AD326C"/>
    <w:rsid w:val="00AD3453"/>
    <w:rsid w:val="00AD3564"/>
    <w:rsid w:val="00AD36EF"/>
    <w:rsid w:val="00AD3F5F"/>
    <w:rsid w:val="00AD47EA"/>
    <w:rsid w:val="00AD4F5E"/>
    <w:rsid w:val="00AD619B"/>
    <w:rsid w:val="00AD687B"/>
    <w:rsid w:val="00AD6965"/>
    <w:rsid w:val="00AD6AE0"/>
    <w:rsid w:val="00AD7B04"/>
    <w:rsid w:val="00AE162B"/>
    <w:rsid w:val="00AE5E0E"/>
    <w:rsid w:val="00AE609E"/>
    <w:rsid w:val="00AE7403"/>
    <w:rsid w:val="00AE759B"/>
    <w:rsid w:val="00AF030E"/>
    <w:rsid w:val="00AF1853"/>
    <w:rsid w:val="00AF3E83"/>
    <w:rsid w:val="00AF4E74"/>
    <w:rsid w:val="00AF5349"/>
    <w:rsid w:val="00AF59D4"/>
    <w:rsid w:val="00AF62BC"/>
    <w:rsid w:val="00AF73E7"/>
    <w:rsid w:val="00AF7776"/>
    <w:rsid w:val="00B021ED"/>
    <w:rsid w:val="00B02AEC"/>
    <w:rsid w:val="00B04AB6"/>
    <w:rsid w:val="00B04BBB"/>
    <w:rsid w:val="00B04FBC"/>
    <w:rsid w:val="00B11616"/>
    <w:rsid w:val="00B11B71"/>
    <w:rsid w:val="00B13130"/>
    <w:rsid w:val="00B134F5"/>
    <w:rsid w:val="00B1357F"/>
    <w:rsid w:val="00B1368E"/>
    <w:rsid w:val="00B13EF4"/>
    <w:rsid w:val="00B14039"/>
    <w:rsid w:val="00B14B72"/>
    <w:rsid w:val="00B14D9F"/>
    <w:rsid w:val="00B15119"/>
    <w:rsid w:val="00B151DB"/>
    <w:rsid w:val="00B15EE8"/>
    <w:rsid w:val="00B17786"/>
    <w:rsid w:val="00B17AC2"/>
    <w:rsid w:val="00B20D7A"/>
    <w:rsid w:val="00B210AB"/>
    <w:rsid w:val="00B2190D"/>
    <w:rsid w:val="00B21C85"/>
    <w:rsid w:val="00B22C22"/>
    <w:rsid w:val="00B2324B"/>
    <w:rsid w:val="00B23F4D"/>
    <w:rsid w:val="00B24F6D"/>
    <w:rsid w:val="00B25399"/>
    <w:rsid w:val="00B264E9"/>
    <w:rsid w:val="00B279FA"/>
    <w:rsid w:val="00B3051D"/>
    <w:rsid w:val="00B30B95"/>
    <w:rsid w:val="00B3229E"/>
    <w:rsid w:val="00B32B09"/>
    <w:rsid w:val="00B32C62"/>
    <w:rsid w:val="00B35019"/>
    <w:rsid w:val="00B360DC"/>
    <w:rsid w:val="00B36470"/>
    <w:rsid w:val="00B36FEA"/>
    <w:rsid w:val="00B37248"/>
    <w:rsid w:val="00B376D8"/>
    <w:rsid w:val="00B37CEC"/>
    <w:rsid w:val="00B42354"/>
    <w:rsid w:val="00B42652"/>
    <w:rsid w:val="00B42ACB"/>
    <w:rsid w:val="00B4389A"/>
    <w:rsid w:val="00B458DF"/>
    <w:rsid w:val="00B46CBF"/>
    <w:rsid w:val="00B46DCF"/>
    <w:rsid w:val="00B50723"/>
    <w:rsid w:val="00B508CD"/>
    <w:rsid w:val="00B50ECB"/>
    <w:rsid w:val="00B51252"/>
    <w:rsid w:val="00B51CCC"/>
    <w:rsid w:val="00B5325B"/>
    <w:rsid w:val="00B54C1F"/>
    <w:rsid w:val="00B559E0"/>
    <w:rsid w:val="00B56214"/>
    <w:rsid w:val="00B563FF"/>
    <w:rsid w:val="00B56E76"/>
    <w:rsid w:val="00B56EBA"/>
    <w:rsid w:val="00B57883"/>
    <w:rsid w:val="00B61442"/>
    <w:rsid w:val="00B61FEE"/>
    <w:rsid w:val="00B62109"/>
    <w:rsid w:val="00B6210F"/>
    <w:rsid w:val="00B623ED"/>
    <w:rsid w:val="00B633EA"/>
    <w:rsid w:val="00B63E16"/>
    <w:rsid w:val="00B64191"/>
    <w:rsid w:val="00B64208"/>
    <w:rsid w:val="00B649A6"/>
    <w:rsid w:val="00B653FE"/>
    <w:rsid w:val="00B66676"/>
    <w:rsid w:val="00B67437"/>
    <w:rsid w:val="00B6744D"/>
    <w:rsid w:val="00B67800"/>
    <w:rsid w:val="00B703D2"/>
    <w:rsid w:val="00B70ADA"/>
    <w:rsid w:val="00B71A9E"/>
    <w:rsid w:val="00B71F3D"/>
    <w:rsid w:val="00B7256B"/>
    <w:rsid w:val="00B725CC"/>
    <w:rsid w:val="00B73112"/>
    <w:rsid w:val="00B7389A"/>
    <w:rsid w:val="00B73A0B"/>
    <w:rsid w:val="00B75E54"/>
    <w:rsid w:val="00B75F9D"/>
    <w:rsid w:val="00B7606F"/>
    <w:rsid w:val="00B776A8"/>
    <w:rsid w:val="00B77CE2"/>
    <w:rsid w:val="00B80ED9"/>
    <w:rsid w:val="00B8144F"/>
    <w:rsid w:val="00B81FD4"/>
    <w:rsid w:val="00B82CC4"/>
    <w:rsid w:val="00B831C3"/>
    <w:rsid w:val="00B83E37"/>
    <w:rsid w:val="00B84FDA"/>
    <w:rsid w:val="00B853A1"/>
    <w:rsid w:val="00B8571F"/>
    <w:rsid w:val="00B85F70"/>
    <w:rsid w:val="00B8702C"/>
    <w:rsid w:val="00B87114"/>
    <w:rsid w:val="00B8788E"/>
    <w:rsid w:val="00B90DFE"/>
    <w:rsid w:val="00B913CE"/>
    <w:rsid w:val="00B9194F"/>
    <w:rsid w:val="00B91FDC"/>
    <w:rsid w:val="00B92BA1"/>
    <w:rsid w:val="00B932E7"/>
    <w:rsid w:val="00B93732"/>
    <w:rsid w:val="00B9392A"/>
    <w:rsid w:val="00B93CF5"/>
    <w:rsid w:val="00B9438F"/>
    <w:rsid w:val="00B956BB"/>
    <w:rsid w:val="00B95A49"/>
    <w:rsid w:val="00B96593"/>
    <w:rsid w:val="00B97168"/>
    <w:rsid w:val="00B9720A"/>
    <w:rsid w:val="00B97B40"/>
    <w:rsid w:val="00B97BB9"/>
    <w:rsid w:val="00BA035D"/>
    <w:rsid w:val="00BA2EE6"/>
    <w:rsid w:val="00BA2F1F"/>
    <w:rsid w:val="00BA2FA8"/>
    <w:rsid w:val="00BA3E62"/>
    <w:rsid w:val="00BA438D"/>
    <w:rsid w:val="00BA4DF5"/>
    <w:rsid w:val="00BA5736"/>
    <w:rsid w:val="00BA5B6A"/>
    <w:rsid w:val="00BA6FE8"/>
    <w:rsid w:val="00BA7C3A"/>
    <w:rsid w:val="00BB2CE9"/>
    <w:rsid w:val="00BB32A2"/>
    <w:rsid w:val="00BB4577"/>
    <w:rsid w:val="00BB45F9"/>
    <w:rsid w:val="00BB4666"/>
    <w:rsid w:val="00BB4768"/>
    <w:rsid w:val="00BB4C49"/>
    <w:rsid w:val="00BB5AFA"/>
    <w:rsid w:val="00BB63DB"/>
    <w:rsid w:val="00BB63FE"/>
    <w:rsid w:val="00BB79BC"/>
    <w:rsid w:val="00BC1BFC"/>
    <w:rsid w:val="00BC2455"/>
    <w:rsid w:val="00BC2531"/>
    <w:rsid w:val="00BC2739"/>
    <w:rsid w:val="00BC39E7"/>
    <w:rsid w:val="00BC3DC5"/>
    <w:rsid w:val="00BC4066"/>
    <w:rsid w:val="00BD02A8"/>
    <w:rsid w:val="00BD07F2"/>
    <w:rsid w:val="00BD1DF8"/>
    <w:rsid w:val="00BD2257"/>
    <w:rsid w:val="00BD3644"/>
    <w:rsid w:val="00BD3C03"/>
    <w:rsid w:val="00BD5AE3"/>
    <w:rsid w:val="00BD7062"/>
    <w:rsid w:val="00BD7735"/>
    <w:rsid w:val="00BD7D4A"/>
    <w:rsid w:val="00BD7F6B"/>
    <w:rsid w:val="00BE0A59"/>
    <w:rsid w:val="00BE0ED1"/>
    <w:rsid w:val="00BE1C26"/>
    <w:rsid w:val="00BE20A0"/>
    <w:rsid w:val="00BE26DF"/>
    <w:rsid w:val="00BE29AB"/>
    <w:rsid w:val="00BE38B5"/>
    <w:rsid w:val="00BE3A51"/>
    <w:rsid w:val="00BE50B8"/>
    <w:rsid w:val="00BE5B99"/>
    <w:rsid w:val="00BE60A6"/>
    <w:rsid w:val="00BE63CF"/>
    <w:rsid w:val="00BE7BE5"/>
    <w:rsid w:val="00BF1B63"/>
    <w:rsid w:val="00BF2457"/>
    <w:rsid w:val="00BF3515"/>
    <w:rsid w:val="00BF388A"/>
    <w:rsid w:val="00BF3E46"/>
    <w:rsid w:val="00BF4D08"/>
    <w:rsid w:val="00BF5168"/>
    <w:rsid w:val="00BF53E1"/>
    <w:rsid w:val="00BF5674"/>
    <w:rsid w:val="00BF5943"/>
    <w:rsid w:val="00BF5CB2"/>
    <w:rsid w:val="00BF6741"/>
    <w:rsid w:val="00C004A4"/>
    <w:rsid w:val="00C00B45"/>
    <w:rsid w:val="00C010A3"/>
    <w:rsid w:val="00C0208E"/>
    <w:rsid w:val="00C02D3A"/>
    <w:rsid w:val="00C03FFA"/>
    <w:rsid w:val="00C05634"/>
    <w:rsid w:val="00C0598E"/>
    <w:rsid w:val="00C05E68"/>
    <w:rsid w:val="00C06930"/>
    <w:rsid w:val="00C06C9B"/>
    <w:rsid w:val="00C07648"/>
    <w:rsid w:val="00C101F8"/>
    <w:rsid w:val="00C11368"/>
    <w:rsid w:val="00C12BDE"/>
    <w:rsid w:val="00C13794"/>
    <w:rsid w:val="00C13E07"/>
    <w:rsid w:val="00C14572"/>
    <w:rsid w:val="00C14803"/>
    <w:rsid w:val="00C15119"/>
    <w:rsid w:val="00C16B0C"/>
    <w:rsid w:val="00C16D35"/>
    <w:rsid w:val="00C16D84"/>
    <w:rsid w:val="00C176BC"/>
    <w:rsid w:val="00C177CC"/>
    <w:rsid w:val="00C2196E"/>
    <w:rsid w:val="00C22EA0"/>
    <w:rsid w:val="00C23BCE"/>
    <w:rsid w:val="00C24E1F"/>
    <w:rsid w:val="00C253B3"/>
    <w:rsid w:val="00C25B61"/>
    <w:rsid w:val="00C274B9"/>
    <w:rsid w:val="00C30F24"/>
    <w:rsid w:val="00C32C8F"/>
    <w:rsid w:val="00C32E60"/>
    <w:rsid w:val="00C3362F"/>
    <w:rsid w:val="00C401EA"/>
    <w:rsid w:val="00C40629"/>
    <w:rsid w:val="00C412A8"/>
    <w:rsid w:val="00C419B7"/>
    <w:rsid w:val="00C41F80"/>
    <w:rsid w:val="00C42C27"/>
    <w:rsid w:val="00C44424"/>
    <w:rsid w:val="00C44BF1"/>
    <w:rsid w:val="00C45700"/>
    <w:rsid w:val="00C46CF4"/>
    <w:rsid w:val="00C5184A"/>
    <w:rsid w:val="00C52471"/>
    <w:rsid w:val="00C55349"/>
    <w:rsid w:val="00C557CD"/>
    <w:rsid w:val="00C570C4"/>
    <w:rsid w:val="00C57643"/>
    <w:rsid w:val="00C57DAF"/>
    <w:rsid w:val="00C60541"/>
    <w:rsid w:val="00C61571"/>
    <w:rsid w:val="00C618D9"/>
    <w:rsid w:val="00C61EFE"/>
    <w:rsid w:val="00C6364F"/>
    <w:rsid w:val="00C63AFB"/>
    <w:rsid w:val="00C63F36"/>
    <w:rsid w:val="00C660C7"/>
    <w:rsid w:val="00C6680F"/>
    <w:rsid w:val="00C67846"/>
    <w:rsid w:val="00C6791D"/>
    <w:rsid w:val="00C70152"/>
    <w:rsid w:val="00C7046C"/>
    <w:rsid w:val="00C7185D"/>
    <w:rsid w:val="00C71F6C"/>
    <w:rsid w:val="00C748A4"/>
    <w:rsid w:val="00C758B6"/>
    <w:rsid w:val="00C75B2D"/>
    <w:rsid w:val="00C75C85"/>
    <w:rsid w:val="00C765D7"/>
    <w:rsid w:val="00C81677"/>
    <w:rsid w:val="00C830D1"/>
    <w:rsid w:val="00C83E24"/>
    <w:rsid w:val="00C847B2"/>
    <w:rsid w:val="00C8563D"/>
    <w:rsid w:val="00C86594"/>
    <w:rsid w:val="00C87780"/>
    <w:rsid w:val="00C925BD"/>
    <w:rsid w:val="00C92C40"/>
    <w:rsid w:val="00C92F93"/>
    <w:rsid w:val="00C9399D"/>
    <w:rsid w:val="00C93F70"/>
    <w:rsid w:val="00C9457E"/>
    <w:rsid w:val="00C958F3"/>
    <w:rsid w:val="00C95B68"/>
    <w:rsid w:val="00CA000F"/>
    <w:rsid w:val="00CA03AF"/>
    <w:rsid w:val="00CA0888"/>
    <w:rsid w:val="00CA0A8B"/>
    <w:rsid w:val="00CA0DBB"/>
    <w:rsid w:val="00CA4707"/>
    <w:rsid w:val="00CA4B9A"/>
    <w:rsid w:val="00CA4CAF"/>
    <w:rsid w:val="00CA5A55"/>
    <w:rsid w:val="00CA5D6B"/>
    <w:rsid w:val="00CA5F34"/>
    <w:rsid w:val="00CA6270"/>
    <w:rsid w:val="00CA7073"/>
    <w:rsid w:val="00CA790C"/>
    <w:rsid w:val="00CA7CBA"/>
    <w:rsid w:val="00CA7D73"/>
    <w:rsid w:val="00CA7E09"/>
    <w:rsid w:val="00CA7E77"/>
    <w:rsid w:val="00CA7ED3"/>
    <w:rsid w:val="00CB1C69"/>
    <w:rsid w:val="00CB1C99"/>
    <w:rsid w:val="00CB39E0"/>
    <w:rsid w:val="00CB3EFC"/>
    <w:rsid w:val="00CB3FDE"/>
    <w:rsid w:val="00CB4129"/>
    <w:rsid w:val="00CB463D"/>
    <w:rsid w:val="00CB4848"/>
    <w:rsid w:val="00CB674A"/>
    <w:rsid w:val="00CB6E8F"/>
    <w:rsid w:val="00CB725F"/>
    <w:rsid w:val="00CB7F27"/>
    <w:rsid w:val="00CC12A1"/>
    <w:rsid w:val="00CC2872"/>
    <w:rsid w:val="00CC4FF1"/>
    <w:rsid w:val="00CC53CD"/>
    <w:rsid w:val="00CC5464"/>
    <w:rsid w:val="00CC567F"/>
    <w:rsid w:val="00CC6D9C"/>
    <w:rsid w:val="00CC731F"/>
    <w:rsid w:val="00CD0D75"/>
    <w:rsid w:val="00CD1A29"/>
    <w:rsid w:val="00CD2DE8"/>
    <w:rsid w:val="00CD3235"/>
    <w:rsid w:val="00CD47DF"/>
    <w:rsid w:val="00CD5590"/>
    <w:rsid w:val="00CD5D66"/>
    <w:rsid w:val="00CD6091"/>
    <w:rsid w:val="00CD70B2"/>
    <w:rsid w:val="00CE12F4"/>
    <w:rsid w:val="00CE1BE0"/>
    <w:rsid w:val="00CE2365"/>
    <w:rsid w:val="00CE2645"/>
    <w:rsid w:val="00CE425C"/>
    <w:rsid w:val="00CE4BD5"/>
    <w:rsid w:val="00CE5A9B"/>
    <w:rsid w:val="00CE63E8"/>
    <w:rsid w:val="00CE6E7D"/>
    <w:rsid w:val="00CF0DA1"/>
    <w:rsid w:val="00CF1120"/>
    <w:rsid w:val="00CF1DBE"/>
    <w:rsid w:val="00CF36D0"/>
    <w:rsid w:val="00CF4512"/>
    <w:rsid w:val="00CF57CA"/>
    <w:rsid w:val="00CF6398"/>
    <w:rsid w:val="00CF63AA"/>
    <w:rsid w:val="00CF657F"/>
    <w:rsid w:val="00CF7EE3"/>
    <w:rsid w:val="00D01AE7"/>
    <w:rsid w:val="00D02467"/>
    <w:rsid w:val="00D0252F"/>
    <w:rsid w:val="00D026D9"/>
    <w:rsid w:val="00D02E0E"/>
    <w:rsid w:val="00D02F75"/>
    <w:rsid w:val="00D03475"/>
    <w:rsid w:val="00D043AB"/>
    <w:rsid w:val="00D04546"/>
    <w:rsid w:val="00D0472C"/>
    <w:rsid w:val="00D053FB"/>
    <w:rsid w:val="00D068F3"/>
    <w:rsid w:val="00D069B7"/>
    <w:rsid w:val="00D06AA6"/>
    <w:rsid w:val="00D06BB7"/>
    <w:rsid w:val="00D10939"/>
    <w:rsid w:val="00D11300"/>
    <w:rsid w:val="00D117C8"/>
    <w:rsid w:val="00D118E7"/>
    <w:rsid w:val="00D133B4"/>
    <w:rsid w:val="00D13B8F"/>
    <w:rsid w:val="00D13D6C"/>
    <w:rsid w:val="00D14C19"/>
    <w:rsid w:val="00D16250"/>
    <w:rsid w:val="00D168BF"/>
    <w:rsid w:val="00D2003D"/>
    <w:rsid w:val="00D20202"/>
    <w:rsid w:val="00D216C5"/>
    <w:rsid w:val="00D21B6A"/>
    <w:rsid w:val="00D21B97"/>
    <w:rsid w:val="00D21BE6"/>
    <w:rsid w:val="00D22300"/>
    <w:rsid w:val="00D22615"/>
    <w:rsid w:val="00D23340"/>
    <w:rsid w:val="00D23D76"/>
    <w:rsid w:val="00D2465F"/>
    <w:rsid w:val="00D24BE5"/>
    <w:rsid w:val="00D25B79"/>
    <w:rsid w:val="00D2613C"/>
    <w:rsid w:val="00D26A27"/>
    <w:rsid w:val="00D26FA4"/>
    <w:rsid w:val="00D270FF"/>
    <w:rsid w:val="00D27B27"/>
    <w:rsid w:val="00D27B89"/>
    <w:rsid w:val="00D30EC9"/>
    <w:rsid w:val="00D31158"/>
    <w:rsid w:val="00D31580"/>
    <w:rsid w:val="00D34FBD"/>
    <w:rsid w:val="00D35C9C"/>
    <w:rsid w:val="00D35CE3"/>
    <w:rsid w:val="00D37F6D"/>
    <w:rsid w:val="00D37FD7"/>
    <w:rsid w:val="00D415FF"/>
    <w:rsid w:val="00D41953"/>
    <w:rsid w:val="00D42FCF"/>
    <w:rsid w:val="00D43AB3"/>
    <w:rsid w:val="00D44653"/>
    <w:rsid w:val="00D4520B"/>
    <w:rsid w:val="00D45622"/>
    <w:rsid w:val="00D456F6"/>
    <w:rsid w:val="00D45802"/>
    <w:rsid w:val="00D46D48"/>
    <w:rsid w:val="00D46D92"/>
    <w:rsid w:val="00D475A7"/>
    <w:rsid w:val="00D5123B"/>
    <w:rsid w:val="00D51BD5"/>
    <w:rsid w:val="00D51FC6"/>
    <w:rsid w:val="00D531DE"/>
    <w:rsid w:val="00D534F9"/>
    <w:rsid w:val="00D53F31"/>
    <w:rsid w:val="00D5445B"/>
    <w:rsid w:val="00D56A1D"/>
    <w:rsid w:val="00D60751"/>
    <w:rsid w:val="00D60D21"/>
    <w:rsid w:val="00D617D6"/>
    <w:rsid w:val="00D62036"/>
    <w:rsid w:val="00D6374F"/>
    <w:rsid w:val="00D642E6"/>
    <w:rsid w:val="00D65C40"/>
    <w:rsid w:val="00D6722B"/>
    <w:rsid w:val="00D67590"/>
    <w:rsid w:val="00D7037A"/>
    <w:rsid w:val="00D703DB"/>
    <w:rsid w:val="00D70D97"/>
    <w:rsid w:val="00D71878"/>
    <w:rsid w:val="00D73A83"/>
    <w:rsid w:val="00D73ECE"/>
    <w:rsid w:val="00D747AA"/>
    <w:rsid w:val="00D756F3"/>
    <w:rsid w:val="00D75776"/>
    <w:rsid w:val="00D76321"/>
    <w:rsid w:val="00D763F3"/>
    <w:rsid w:val="00D77A51"/>
    <w:rsid w:val="00D81F0C"/>
    <w:rsid w:val="00D82768"/>
    <w:rsid w:val="00D82DD8"/>
    <w:rsid w:val="00D8438E"/>
    <w:rsid w:val="00D8507C"/>
    <w:rsid w:val="00D8568A"/>
    <w:rsid w:val="00D86461"/>
    <w:rsid w:val="00D876CB"/>
    <w:rsid w:val="00D911C2"/>
    <w:rsid w:val="00D91286"/>
    <w:rsid w:val="00D9296F"/>
    <w:rsid w:val="00D93CE6"/>
    <w:rsid w:val="00D9425B"/>
    <w:rsid w:val="00D9470B"/>
    <w:rsid w:val="00D94860"/>
    <w:rsid w:val="00DA06F0"/>
    <w:rsid w:val="00DA0BE3"/>
    <w:rsid w:val="00DA1D3F"/>
    <w:rsid w:val="00DA26A4"/>
    <w:rsid w:val="00DA2AAA"/>
    <w:rsid w:val="00DA2C9F"/>
    <w:rsid w:val="00DA36EC"/>
    <w:rsid w:val="00DA3A02"/>
    <w:rsid w:val="00DA3B2B"/>
    <w:rsid w:val="00DA4532"/>
    <w:rsid w:val="00DA691A"/>
    <w:rsid w:val="00DA6BA9"/>
    <w:rsid w:val="00DB0EC3"/>
    <w:rsid w:val="00DB16C6"/>
    <w:rsid w:val="00DB2EB1"/>
    <w:rsid w:val="00DB2EE9"/>
    <w:rsid w:val="00DB3B49"/>
    <w:rsid w:val="00DB5908"/>
    <w:rsid w:val="00DB5B07"/>
    <w:rsid w:val="00DB5D37"/>
    <w:rsid w:val="00DB68F3"/>
    <w:rsid w:val="00DB6CCD"/>
    <w:rsid w:val="00DB7F1D"/>
    <w:rsid w:val="00DC092A"/>
    <w:rsid w:val="00DC0CFE"/>
    <w:rsid w:val="00DC139C"/>
    <w:rsid w:val="00DC234C"/>
    <w:rsid w:val="00DC26D8"/>
    <w:rsid w:val="00DC3457"/>
    <w:rsid w:val="00DC3D43"/>
    <w:rsid w:val="00DC3DBC"/>
    <w:rsid w:val="00DC3DDF"/>
    <w:rsid w:val="00DC4282"/>
    <w:rsid w:val="00DC492C"/>
    <w:rsid w:val="00DC4B58"/>
    <w:rsid w:val="00DC5A9F"/>
    <w:rsid w:val="00DC692D"/>
    <w:rsid w:val="00DC6B45"/>
    <w:rsid w:val="00DD04E3"/>
    <w:rsid w:val="00DD0C7A"/>
    <w:rsid w:val="00DD1426"/>
    <w:rsid w:val="00DD1561"/>
    <w:rsid w:val="00DD224C"/>
    <w:rsid w:val="00DD2773"/>
    <w:rsid w:val="00DD45A7"/>
    <w:rsid w:val="00DD5A0A"/>
    <w:rsid w:val="00DD5D6A"/>
    <w:rsid w:val="00DD605A"/>
    <w:rsid w:val="00DD67AF"/>
    <w:rsid w:val="00DD7F52"/>
    <w:rsid w:val="00DE0E47"/>
    <w:rsid w:val="00DE33F1"/>
    <w:rsid w:val="00DE35B8"/>
    <w:rsid w:val="00DE46BB"/>
    <w:rsid w:val="00DE579A"/>
    <w:rsid w:val="00DE5FF0"/>
    <w:rsid w:val="00DE6372"/>
    <w:rsid w:val="00DE64A3"/>
    <w:rsid w:val="00DE7261"/>
    <w:rsid w:val="00DE741C"/>
    <w:rsid w:val="00DF11B9"/>
    <w:rsid w:val="00DF262A"/>
    <w:rsid w:val="00DF2A30"/>
    <w:rsid w:val="00DF3B66"/>
    <w:rsid w:val="00DF3BB5"/>
    <w:rsid w:val="00DF5FD5"/>
    <w:rsid w:val="00DF669E"/>
    <w:rsid w:val="00DF7E22"/>
    <w:rsid w:val="00E0260E"/>
    <w:rsid w:val="00E02DD4"/>
    <w:rsid w:val="00E035EC"/>
    <w:rsid w:val="00E03839"/>
    <w:rsid w:val="00E0388C"/>
    <w:rsid w:val="00E0484F"/>
    <w:rsid w:val="00E0649C"/>
    <w:rsid w:val="00E071B8"/>
    <w:rsid w:val="00E073E5"/>
    <w:rsid w:val="00E0796B"/>
    <w:rsid w:val="00E1217C"/>
    <w:rsid w:val="00E129D1"/>
    <w:rsid w:val="00E12CB2"/>
    <w:rsid w:val="00E1496F"/>
    <w:rsid w:val="00E15A5D"/>
    <w:rsid w:val="00E16E5B"/>
    <w:rsid w:val="00E179A1"/>
    <w:rsid w:val="00E20DC9"/>
    <w:rsid w:val="00E213E0"/>
    <w:rsid w:val="00E222FC"/>
    <w:rsid w:val="00E22BE5"/>
    <w:rsid w:val="00E22E86"/>
    <w:rsid w:val="00E24B81"/>
    <w:rsid w:val="00E250ED"/>
    <w:rsid w:val="00E26074"/>
    <w:rsid w:val="00E2623C"/>
    <w:rsid w:val="00E26914"/>
    <w:rsid w:val="00E26A80"/>
    <w:rsid w:val="00E26E7D"/>
    <w:rsid w:val="00E31A4F"/>
    <w:rsid w:val="00E31B0C"/>
    <w:rsid w:val="00E31E5B"/>
    <w:rsid w:val="00E33152"/>
    <w:rsid w:val="00E33AD3"/>
    <w:rsid w:val="00E33ECC"/>
    <w:rsid w:val="00E35288"/>
    <w:rsid w:val="00E35A02"/>
    <w:rsid w:val="00E370E0"/>
    <w:rsid w:val="00E37B44"/>
    <w:rsid w:val="00E4029D"/>
    <w:rsid w:val="00E40A2C"/>
    <w:rsid w:val="00E41565"/>
    <w:rsid w:val="00E41826"/>
    <w:rsid w:val="00E41A97"/>
    <w:rsid w:val="00E4265F"/>
    <w:rsid w:val="00E42878"/>
    <w:rsid w:val="00E42BC8"/>
    <w:rsid w:val="00E439D6"/>
    <w:rsid w:val="00E4452B"/>
    <w:rsid w:val="00E44A88"/>
    <w:rsid w:val="00E458BF"/>
    <w:rsid w:val="00E45A98"/>
    <w:rsid w:val="00E45AC0"/>
    <w:rsid w:val="00E45B99"/>
    <w:rsid w:val="00E46738"/>
    <w:rsid w:val="00E5074C"/>
    <w:rsid w:val="00E518C4"/>
    <w:rsid w:val="00E52465"/>
    <w:rsid w:val="00E52A1F"/>
    <w:rsid w:val="00E52C84"/>
    <w:rsid w:val="00E52E1B"/>
    <w:rsid w:val="00E53309"/>
    <w:rsid w:val="00E5425B"/>
    <w:rsid w:val="00E557A6"/>
    <w:rsid w:val="00E55954"/>
    <w:rsid w:val="00E5597A"/>
    <w:rsid w:val="00E55E00"/>
    <w:rsid w:val="00E5728B"/>
    <w:rsid w:val="00E5732A"/>
    <w:rsid w:val="00E5776D"/>
    <w:rsid w:val="00E578F8"/>
    <w:rsid w:val="00E60384"/>
    <w:rsid w:val="00E60E05"/>
    <w:rsid w:val="00E60FC8"/>
    <w:rsid w:val="00E62527"/>
    <w:rsid w:val="00E62A5B"/>
    <w:rsid w:val="00E6528B"/>
    <w:rsid w:val="00E656B9"/>
    <w:rsid w:val="00E66032"/>
    <w:rsid w:val="00E660ED"/>
    <w:rsid w:val="00E66317"/>
    <w:rsid w:val="00E66C15"/>
    <w:rsid w:val="00E71599"/>
    <w:rsid w:val="00E71685"/>
    <w:rsid w:val="00E71E6B"/>
    <w:rsid w:val="00E72E06"/>
    <w:rsid w:val="00E73804"/>
    <w:rsid w:val="00E7470B"/>
    <w:rsid w:val="00E74F33"/>
    <w:rsid w:val="00E753B8"/>
    <w:rsid w:val="00E7546C"/>
    <w:rsid w:val="00E75BE4"/>
    <w:rsid w:val="00E75FFB"/>
    <w:rsid w:val="00E760D1"/>
    <w:rsid w:val="00E766FE"/>
    <w:rsid w:val="00E80E32"/>
    <w:rsid w:val="00E81C48"/>
    <w:rsid w:val="00E8206E"/>
    <w:rsid w:val="00E82961"/>
    <w:rsid w:val="00E83B8A"/>
    <w:rsid w:val="00E83E87"/>
    <w:rsid w:val="00E8466F"/>
    <w:rsid w:val="00E8495B"/>
    <w:rsid w:val="00E84B73"/>
    <w:rsid w:val="00E84C53"/>
    <w:rsid w:val="00E85FF2"/>
    <w:rsid w:val="00E8625D"/>
    <w:rsid w:val="00E8657B"/>
    <w:rsid w:val="00E86ACF"/>
    <w:rsid w:val="00E86BF0"/>
    <w:rsid w:val="00E86C61"/>
    <w:rsid w:val="00E870A5"/>
    <w:rsid w:val="00E90610"/>
    <w:rsid w:val="00E91F52"/>
    <w:rsid w:val="00E9449D"/>
    <w:rsid w:val="00E94950"/>
    <w:rsid w:val="00E951D7"/>
    <w:rsid w:val="00E95536"/>
    <w:rsid w:val="00E962A3"/>
    <w:rsid w:val="00E964F8"/>
    <w:rsid w:val="00E965E7"/>
    <w:rsid w:val="00E97B5C"/>
    <w:rsid w:val="00E97E8E"/>
    <w:rsid w:val="00EA051D"/>
    <w:rsid w:val="00EA05EC"/>
    <w:rsid w:val="00EA0FB4"/>
    <w:rsid w:val="00EA1457"/>
    <w:rsid w:val="00EA175F"/>
    <w:rsid w:val="00EA1D9E"/>
    <w:rsid w:val="00EA2145"/>
    <w:rsid w:val="00EA2EF5"/>
    <w:rsid w:val="00EA3156"/>
    <w:rsid w:val="00EA3A9B"/>
    <w:rsid w:val="00EA5007"/>
    <w:rsid w:val="00EA59E4"/>
    <w:rsid w:val="00EB0B6B"/>
    <w:rsid w:val="00EB1831"/>
    <w:rsid w:val="00EB1FCB"/>
    <w:rsid w:val="00EB4C93"/>
    <w:rsid w:val="00EB6102"/>
    <w:rsid w:val="00EB6520"/>
    <w:rsid w:val="00EB6CA3"/>
    <w:rsid w:val="00EB75AA"/>
    <w:rsid w:val="00EB7F30"/>
    <w:rsid w:val="00EC0473"/>
    <w:rsid w:val="00EC119C"/>
    <w:rsid w:val="00EC29DD"/>
    <w:rsid w:val="00EC3ABD"/>
    <w:rsid w:val="00EC3EF9"/>
    <w:rsid w:val="00EC4A06"/>
    <w:rsid w:val="00EC4EBE"/>
    <w:rsid w:val="00EC54A8"/>
    <w:rsid w:val="00EC558C"/>
    <w:rsid w:val="00EC648E"/>
    <w:rsid w:val="00EC6E27"/>
    <w:rsid w:val="00EC7289"/>
    <w:rsid w:val="00EC767E"/>
    <w:rsid w:val="00EC7AFF"/>
    <w:rsid w:val="00ED03A5"/>
    <w:rsid w:val="00ED154D"/>
    <w:rsid w:val="00ED21B8"/>
    <w:rsid w:val="00ED39E1"/>
    <w:rsid w:val="00ED3CDE"/>
    <w:rsid w:val="00ED54B1"/>
    <w:rsid w:val="00ED5E54"/>
    <w:rsid w:val="00ED7E3F"/>
    <w:rsid w:val="00EE0FB2"/>
    <w:rsid w:val="00EE146E"/>
    <w:rsid w:val="00EE1639"/>
    <w:rsid w:val="00EE1BCD"/>
    <w:rsid w:val="00EE1CB9"/>
    <w:rsid w:val="00EE1E51"/>
    <w:rsid w:val="00EE366B"/>
    <w:rsid w:val="00EE53EA"/>
    <w:rsid w:val="00EE61BA"/>
    <w:rsid w:val="00EE7AA0"/>
    <w:rsid w:val="00EF004F"/>
    <w:rsid w:val="00EF1501"/>
    <w:rsid w:val="00EF1C38"/>
    <w:rsid w:val="00EF1CBF"/>
    <w:rsid w:val="00EF1FA0"/>
    <w:rsid w:val="00EF1FE9"/>
    <w:rsid w:val="00EF21AC"/>
    <w:rsid w:val="00EF21F5"/>
    <w:rsid w:val="00EF2432"/>
    <w:rsid w:val="00EF4374"/>
    <w:rsid w:val="00EF468D"/>
    <w:rsid w:val="00EF5C8A"/>
    <w:rsid w:val="00EF6667"/>
    <w:rsid w:val="00EF7B8B"/>
    <w:rsid w:val="00F01B16"/>
    <w:rsid w:val="00F01D03"/>
    <w:rsid w:val="00F01F2C"/>
    <w:rsid w:val="00F02A4F"/>
    <w:rsid w:val="00F04352"/>
    <w:rsid w:val="00F050F9"/>
    <w:rsid w:val="00F05301"/>
    <w:rsid w:val="00F054F4"/>
    <w:rsid w:val="00F063CD"/>
    <w:rsid w:val="00F0665A"/>
    <w:rsid w:val="00F06676"/>
    <w:rsid w:val="00F06C80"/>
    <w:rsid w:val="00F0730E"/>
    <w:rsid w:val="00F07854"/>
    <w:rsid w:val="00F079A9"/>
    <w:rsid w:val="00F1138B"/>
    <w:rsid w:val="00F11E26"/>
    <w:rsid w:val="00F12D55"/>
    <w:rsid w:val="00F12F3E"/>
    <w:rsid w:val="00F13FFC"/>
    <w:rsid w:val="00F16596"/>
    <w:rsid w:val="00F16895"/>
    <w:rsid w:val="00F20153"/>
    <w:rsid w:val="00F23598"/>
    <w:rsid w:val="00F248DB"/>
    <w:rsid w:val="00F2491F"/>
    <w:rsid w:val="00F2580F"/>
    <w:rsid w:val="00F2631F"/>
    <w:rsid w:val="00F26348"/>
    <w:rsid w:val="00F26469"/>
    <w:rsid w:val="00F26A23"/>
    <w:rsid w:val="00F27082"/>
    <w:rsid w:val="00F270CB"/>
    <w:rsid w:val="00F27928"/>
    <w:rsid w:val="00F312A4"/>
    <w:rsid w:val="00F32258"/>
    <w:rsid w:val="00F32C04"/>
    <w:rsid w:val="00F32D05"/>
    <w:rsid w:val="00F32D96"/>
    <w:rsid w:val="00F3376E"/>
    <w:rsid w:val="00F34C7F"/>
    <w:rsid w:val="00F35165"/>
    <w:rsid w:val="00F36536"/>
    <w:rsid w:val="00F37297"/>
    <w:rsid w:val="00F40D10"/>
    <w:rsid w:val="00F42CC3"/>
    <w:rsid w:val="00F43282"/>
    <w:rsid w:val="00F43871"/>
    <w:rsid w:val="00F44A14"/>
    <w:rsid w:val="00F4759E"/>
    <w:rsid w:val="00F47E5D"/>
    <w:rsid w:val="00F5204D"/>
    <w:rsid w:val="00F5357D"/>
    <w:rsid w:val="00F53881"/>
    <w:rsid w:val="00F542C0"/>
    <w:rsid w:val="00F54774"/>
    <w:rsid w:val="00F55C7D"/>
    <w:rsid w:val="00F5633B"/>
    <w:rsid w:val="00F56DA7"/>
    <w:rsid w:val="00F57943"/>
    <w:rsid w:val="00F60BDC"/>
    <w:rsid w:val="00F61840"/>
    <w:rsid w:val="00F61CC3"/>
    <w:rsid w:val="00F62636"/>
    <w:rsid w:val="00F6266D"/>
    <w:rsid w:val="00F63E7D"/>
    <w:rsid w:val="00F649B3"/>
    <w:rsid w:val="00F64FFA"/>
    <w:rsid w:val="00F65031"/>
    <w:rsid w:val="00F65539"/>
    <w:rsid w:val="00F676B4"/>
    <w:rsid w:val="00F6780E"/>
    <w:rsid w:val="00F67E5D"/>
    <w:rsid w:val="00F70E9C"/>
    <w:rsid w:val="00F71C5A"/>
    <w:rsid w:val="00F71DDA"/>
    <w:rsid w:val="00F721FA"/>
    <w:rsid w:val="00F739CD"/>
    <w:rsid w:val="00F73FEB"/>
    <w:rsid w:val="00F7428D"/>
    <w:rsid w:val="00F74B77"/>
    <w:rsid w:val="00F74BFB"/>
    <w:rsid w:val="00F74DB5"/>
    <w:rsid w:val="00F7527A"/>
    <w:rsid w:val="00F75D76"/>
    <w:rsid w:val="00F7612C"/>
    <w:rsid w:val="00F765FA"/>
    <w:rsid w:val="00F76BB0"/>
    <w:rsid w:val="00F77333"/>
    <w:rsid w:val="00F77EAB"/>
    <w:rsid w:val="00F83127"/>
    <w:rsid w:val="00F83B85"/>
    <w:rsid w:val="00F8465E"/>
    <w:rsid w:val="00F85491"/>
    <w:rsid w:val="00F86223"/>
    <w:rsid w:val="00F86636"/>
    <w:rsid w:val="00F9043D"/>
    <w:rsid w:val="00F90823"/>
    <w:rsid w:val="00F917C1"/>
    <w:rsid w:val="00F92B0E"/>
    <w:rsid w:val="00F92CFA"/>
    <w:rsid w:val="00F9332F"/>
    <w:rsid w:val="00F9365F"/>
    <w:rsid w:val="00F93D4A"/>
    <w:rsid w:val="00F93E42"/>
    <w:rsid w:val="00F948B5"/>
    <w:rsid w:val="00F95E15"/>
    <w:rsid w:val="00F95FA7"/>
    <w:rsid w:val="00F96782"/>
    <w:rsid w:val="00F971B8"/>
    <w:rsid w:val="00F97228"/>
    <w:rsid w:val="00F97E4C"/>
    <w:rsid w:val="00FA0060"/>
    <w:rsid w:val="00FA0063"/>
    <w:rsid w:val="00FA05B9"/>
    <w:rsid w:val="00FA1188"/>
    <w:rsid w:val="00FA1896"/>
    <w:rsid w:val="00FA1BF8"/>
    <w:rsid w:val="00FA2B0B"/>
    <w:rsid w:val="00FA4444"/>
    <w:rsid w:val="00FA4C0F"/>
    <w:rsid w:val="00FA5875"/>
    <w:rsid w:val="00FA5DE7"/>
    <w:rsid w:val="00FA5FEC"/>
    <w:rsid w:val="00FA6152"/>
    <w:rsid w:val="00FA6BF0"/>
    <w:rsid w:val="00FA6D8D"/>
    <w:rsid w:val="00FA7DF3"/>
    <w:rsid w:val="00FB0E6D"/>
    <w:rsid w:val="00FB110C"/>
    <w:rsid w:val="00FB1852"/>
    <w:rsid w:val="00FB2C4C"/>
    <w:rsid w:val="00FB378A"/>
    <w:rsid w:val="00FB4474"/>
    <w:rsid w:val="00FB4D89"/>
    <w:rsid w:val="00FB5176"/>
    <w:rsid w:val="00FC054D"/>
    <w:rsid w:val="00FC0CB6"/>
    <w:rsid w:val="00FC102D"/>
    <w:rsid w:val="00FC158A"/>
    <w:rsid w:val="00FC2845"/>
    <w:rsid w:val="00FC5764"/>
    <w:rsid w:val="00FD1700"/>
    <w:rsid w:val="00FD363A"/>
    <w:rsid w:val="00FD3A3F"/>
    <w:rsid w:val="00FD3EF8"/>
    <w:rsid w:val="00FD5542"/>
    <w:rsid w:val="00FD626C"/>
    <w:rsid w:val="00FD754A"/>
    <w:rsid w:val="00FD7C0B"/>
    <w:rsid w:val="00FE1414"/>
    <w:rsid w:val="00FE2698"/>
    <w:rsid w:val="00FE2A9A"/>
    <w:rsid w:val="00FE3373"/>
    <w:rsid w:val="00FE3BBD"/>
    <w:rsid w:val="00FE441F"/>
    <w:rsid w:val="00FE4557"/>
    <w:rsid w:val="00FE5D9F"/>
    <w:rsid w:val="00FE5F50"/>
    <w:rsid w:val="00FE63D3"/>
    <w:rsid w:val="00FE7088"/>
    <w:rsid w:val="00FF01A2"/>
    <w:rsid w:val="00FF02F0"/>
    <w:rsid w:val="00FF095D"/>
    <w:rsid w:val="00FF1A53"/>
    <w:rsid w:val="00FF3038"/>
    <w:rsid w:val="00FF4052"/>
    <w:rsid w:val="00FF4B9A"/>
    <w:rsid w:val="00FF4E2E"/>
    <w:rsid w:val="00FF5056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3C6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CBR">
    <w:name w:val="Style_CBR"/>
    <w:basedOn w:val="a"/>
    <w:link w:val="StyleCBRChar"/>
    <w:rsid w:val="009A2859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character" w:customStyle="1" w:styleId="StyleCBRChar">
    <w:name w:val="Style_CBR Char"/>
    <w:link w:val="StyleCBR"/>
    <w:rsid w:val="009A2859"/>
    <w:rPr>
      <w:rFonts w:ascii="Times New Roman" w:hAnsi="Times New Roman"/>
      <w:sz w:val="24"/>
      <w:szCs w:val="24"/>
    </w:rPr>
  </w:style>
  <w:style w:type="paragraph" w:customStyle="1" w:styleId="StyleCB">
    <w:name w:val="Style_CB"/>
    <w:basedOn w:val="a"/>
    <w:link w:val="StyleCBChar"/>
    <w:qFormat/>
    <w:rsid w:val="009A2859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character" w:customStyle="1" w:styleId="StyleCBChar">
    <w:name w:val="Style_CB Char"/>
    <w:link w:val="StyleCB"/>
    <w:rsid w:val="009A28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226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D22615"/>
    <w:rPr>
      <w:rFonts w:ascii="Helios" w:hAnsi="Helios"/>
      <w:color w:val="auto"/>
    </w:rPr>
  </w:style>
  <w:style w:type="paragraph" w:customStyle="1" w:styleId="CM12">
    <w:name w:val="CM12"/>
    <w:basedOn w:val="Default"/>
    <w:next w:val="Default"/>
    <w:uiPriority w:val="99"/>
    <w:rsid w:val="00D22615"/>
    <w:rPr>
      <w:rFonts w:ascii="Helios" w:hAnsi="Helios"/>
      <w:color w:val="auto"/>
    </w:rPr>
  </w:style>
  <w:style w:type="paragraph" w:customStyle="1" w:styleId="CM2">
    <w:name w:val="CM2"/>
    <w:basedOn w:val="Default"/>
    <w:next w:val="Default"/>
    <w:uiPriority w:val="99"/>
    <w:rsid w:val="00D22615"/>
    <w:rPr>
      <w:rFonts w:ascii="Helios" w:hAnsi="Helios"/>
      <w:color w:val="auto"/>
    </w:rPr>
  </w:style>
  <w:style w:type="character" w:styleId="a3">
    <w:name w:val="Hyperlink"/>
    <w:uiPriority w:val="99"/>
    <w:unhideWhenUsed/>
    <w:rsid w:val="00D2261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712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712AE"/>
    <w:rPr>
      <w:rFonts w:ascii="Calibri" w:eastAsia="Times New Roman" w:hAnsi="Calibri"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712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712AE"/>
    <w:rPr>
      <w:rFonts w:ascii="Calibri" w:eastAsia="Times New Roman" w:hAnsi="Calibri" w:cs="Times New Roman"/>
      <w:sz w:val="22"/>
      <w:szCs w:val="22"/>
    </w:rPr>
  </w:style>
  <w:style w:type="table" w:styleId="a8">
    <w:name w:val="Table Grid"/>
    <w:basedOn w:val="a1"/>
    <w:uiPriority w:val="59"/>
    <w:rsid w:val="0024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E45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03C6D"/>
    <w:pPr>
      <w:spacing w:after="60" w:line="240" w:lineRule="auto"/>
      <w:ind w:left="720"/>
      <w:contextualSpacing/>
    </w:pPr>
    <w:rPr>
      <w:rFonts w:eastAsia="MS Mincho"/>
    </w:rPr>
  </w:style>
  <w:style w:type="character" w:customStyle="1" w:styleId="10">
    <w:name w:val="Заголовок 1 Знак"/>
    <w:link w:val="1"/>
    <w:uiPriority w:val="9"/>
    <w:rsid w:val="00003C6D"/>
    <w:rPr>
      <w:rFonts w:ascii="Cambria" w:eastAsia="Times New Roman" w:hAnsi="Cambria"/>
      <w:b/>
      <w:bCs/>
      <w:kern w:val="32"/>
      <w:sz w:val="32"/>
      <w:szCs w:val="32"/>
    </w:rPr>
  </w:style>
  <w:style w:type="paragraph" w:styleId="ab">
    <w:name w:val="footnote text"/>
    <w:basedOn w:val="a"/>
    <w:link w:val="ac"/>
    <w:uiPriority w:val="99"/>
    <w:unhideWhenUsed/>
    <w:rsid w:val="0036324F"/>
    <w:rPr>
      <w:sz w:val="20"/>
      <w:szCs w:val="20"/>
    </w:rPr>
  </w:style>
  <w:style w:type="character" w:customStyle="1" w:styleId="ac">
    <w:name w:val="Текст сноски Знак"/>
    <w:link w:val="ab"/>
    <w:uiPriority w:val="99"/>
    <w:rsid w:val="0036324F"/>
    <w:rPr>
      <w:rFonts w:eastAsia="Times New Roman"/>
    </w:rPr>
  </w:style>
  <w:style w:type="character" w:styleId="ad">
    <w:name w:val="footnote reference"/>
    <w:uiPriority w:val="99"/>
    <w:semiHidden/>
    <w:unhideWhenUsed/>
    <w:rsid w:val="0036324F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59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545D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93F7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93F7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93F70"/>
    <w:rPr>
      <w:rFonts w:eastAsia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93F7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93F70"/>
    <w:rPr>
      <w:rFonts w:eastAsia="Times New Roman"/>
      <w:b/>
      <w:bCs/>
    </w:rPr>
  </w:style>
  <w:style w:type="paragraph" w:styleId="af5">
    <w:name w:val="Revision"/>
    <w:hidden/>
    <w:uiPriority w:val="99"/>
    <w:semiHidden/>
    <w:rsid w:val="00F93E42"/>
    <w:rPr>
      <w:rFonts w:eastAsia="Times New Roman"/>
      <w:sz w:val="22"/>
      <w:szCs w:val="22"/>
    </w:rPr>
  </w:style>
  <w:style w:type="character" w:styleId="af6">
    <w:name w:val="FollowedHyperlink"/>
    <w:basedOn w:val="a0"/>
    <w:uiPriority w:val="99"/>
    <w:semiHidden/>
    <w:unhideWhenUsed/>
    <w:rsid w:val="004C0671"/>
    <w:rPr>
      <w:color w:val="800080" w:themeColor="followedHyperlink"/>
      <w:u w:val="single"/>
    </w:rPr>
  </w:style>
  <w:style w:type="paragraph" w:styleId="af7">
    <w:name w:val="caption"/>
    <w:basedOn w:val="a"/>
    <w:next w:val="a"/>
    <w:uiPriority w:val="35"/>
    <w:semiHidden/>
    <w:unhideWhenUsed/>
    <w:qFormat/>
    <w:rsid w:val="00221D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8">
    <w:name w:val="endnote text"/>
    <w:basedOn w:val="a"/>
    <w:link w:val="af9"/>
    <w:uiPriority w:val="99"/>
    <w:semiHidden/>
    <w:unhideWhenUsed/>
    <w:rsid w:val="00084AD1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84AD1"/>
    <w:rPr>
      <w:rFonts w:eastAsia="Times New Roman"/>
    </w:rPr>
  </w:style>
  <w:style w:type="character" w:styleId="afa">
    <w:name w:val="endnote reference"/>
    <w:basedOn w:val="a0"/>
    <w:uiPriority w:val="99"/>
    <w:semiHidden/>
    <w:unhideWhenUsed/>
    <w:rsid w:val="00084AD1"/>
    <w:rPr>
      <w:vertAlign w:val="superscript"/>
    </w:rPr>
  </w:style>
  <w:style w:type="paragraph" w:styleId="afb">
    <w:name w:val="No Spacing"/>
    <w:uiPriority w:val="1"/>
    <w:qFormat/>
    <w:rsid w:val="00153523"/>
    <w:rPr>
      <w:rFonts w:eastAsia="Times New Roman"/>
      <w:sz w:val="22"/>
      <w:szCs w:val="22"/>
    </w:rPr>
  </w:style>
  <w:style w:type="paragraph" w:customStyle="1" w:styleId="Pa19">
    <w:name w:val="Pa19"/>
    <w:basedOn w:val="Default"/>
    <w:next w:val="Default"/>
    <w:uiPriority w:val="99"/>
    <w:rsid w:val="00C71F6C"/>
    <w:pPr>
      <w:widowControl/>
      <w:spacing w:line="201" w:lineRule="atLeast"/>
    </w:pPr>
    <w:rPr>
      <w:rFonts w:ascii="Helios" w:eastAsia="Calibri" w:hAnsi="Helios"/>
      <w:color w:val="auto"/>
    </w:rPr>
  </w:style>
  <w:style w:type="paragraph" w:customStyle="1" w:styleId="Pa44">
    <w:name w:val="Pa44"/>
    <w:basedOn w:val="a"/>
    <w:next w:val="a"/>
    <w:uiPriority w:val="99"/>
    <w:rsid w:val="000623E2"/>
    <w:pPr>
      <w:autoSpaceDE w:val="0"/>
      <w:autoSpaceDN w:val="0"/>
      <w:adjustRightInd w:val="0"/>
      <w:spacing w:after="0" w:line="241" w:lineRule="atLeast"/>
    </w:pPr>
    <w:rPr>
      <w:rFonts w:ascii="Helios" w:eastAsia="Calibri" w:hAnsi="Helios"/>
      <w:sz w:val="24"/>
      <w:szCs w:val="24"/>
    </w:rPr>
  </w:style>
  <w:style w:type="paragraph" w:customStyle="1" w:styleId="Pa23">
    <w:name w:val="Pa23"/>
    <w:basedOn w:val="a"/>
    <w:next w:val="a"/>
    <w:uiPriority w:val="99"/>
    <w:rsid w:val="000623E2"/>
    <w:pPr>
      <w:autoSpaceDE w:val="0"/>
      <w:autoSpaceDN w:val="0"/>
      <w:adjustRightInd w:val="0"/>
      <w:spacing w:after="0" w:line="161" w:lineRule="atLeast"/>
    </w:pPr>
    <w:rPr>
      <w:rFonts w:ascii="Helios" w:eastAsia="Calibri" w:hAnsi="Helio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03C6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CBR">
    <w:name w:val="Style_CBR"/>
    <w:basedOn w:val="a"/>
    <w:link w:val="StyleCBRChar"/>
    <w:rsid w:val="009A2859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character" w:customStyle="1" w:styleId="StyleCBRChar">
    <w:name w:val="Style_CBR Char"/>
    <w:link w:val="StyleCBR"/>
    <w:rsid w:val="009A2859"/>
    <w:rPr>
      <w:rFonts w:ascii="Times New Roman" w:hAnsi="Times New Roman"/>
      <w:sz w:val="24"/>
      <w:szCs w:val="24"/>
    </w:rPr>
  </w:style>
  <w:style w:type="paragraph" w:customStyle="1" w:styleId="StyleCB">
    <w:name w:val="Style_CB"/>
    <w:basedOn w:val="a"/>
    <w:link w:val="StyleCBChar"/>
    <w:qFormat/>
    <w:rsid w:val="009A2859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character" w:customStyle="1" w:styleId="StyleCBChar">
    <w:name w:val="Style_CB Char"/>
    <w:link w:val="StyleCB"/>
    <w:rsid w:val="009A28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226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D22615"/>
    <w:rPr>
      <w:rFonts w:ascii="Helios" w:hAnsi="Helios"/>
      <w:color w:val="auto"/>
    </w:rPr>
  </w:style>
  <w:style w:type="paragraph" w:customStyle="1" w:styleId="CM12">
    <w:name w:val="CM12"/>
    <w:basedOn w:val="Default"/>
    <w:next w:val="Default"/>
    <w:uiPriority w:val="99"/>
    <w:rsid w:val="00D22615"/>
    <w:rPr>
      <w:rFonts w:ascii="Helios" w:hAnsi="Helios"/>
      <w:color w:val="auto"/>
    </w:rPr>
  </w:style>
  <w:style w:type="paragraph" w:customStyle="1" w:styleId="CM2">
    <w:name w:val="CM2"/>
    <w:basedOn w:val="Default"/>
    <w:next w:val="Default"/>
    <w:uiPriority w:val="99"/>
    <w:rsid w:val="00D22615"/>
    <w:rPr>
      <w:rFonts w:ascii="Helios" w:hAnsi="Helios"/>
      <w:color w:val="auto"/>
    </w:rPr>
  </w:style>
  <w:style w:type="character" w:styleId="a3">
    <w:name w:val="Hyperlink"/>
    <w:uiPriority w:val="99"/>
    <w:unhideWhenUsed/>
    <w:rsid w:val="00D2261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712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712AE"/>
    <w:rPr>
      <w:rFonts w:ascii="Calibri" w:eastAsia="Times New Roman" w:hAnsi="Calibri"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712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712AE"/>
    <w:rPr>
      <w:rFonts w:ascii="Calibri" w:eastAsia="Times New Roman" w:hAnsi="Calibri" w:cs="Times New Roman"/>
      <w:sz w:val="22"/>
      <w:szCs w:val="22"/>
    </w:rPr>
  </w:style>
  <w:style w:type="table" w:styleId="a8">
    <w:name w:val="Table Grid"/>
    <w:basedOn w:val="a1"/>
    <w:uiPriority w:val="59"/>
    <w:rsid w:val="0024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E45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03C6D"/>
    <w:pPr>
      <w:spacing w:after="60" w:line="240" w:lineRule="auto"/>
      <w:ind w:left="720"/>
      <w:contextualSpacing/>
    </w:pPr>
    <w:rPr>
      <w:rFonts w:eastAsia="MS Mincho"/>
    </w:rPr>
  </w:style>
  <w:style w:type="character" w:customStyle="1" w:styleId="10">
    <w:name w:val="Заголовок 1 Знак"/>
    <w:link w:val="1"/>
    <w:uiPriority w:val="9"/>
    <w:rsid w:val="00003C6D"/>
    <w:rPr>
      <w:rFonts w:ascii="Cambria" w:eastAsia="Times New Roman" w:hAnsi="Cambria"/>
      <w:b/>
      <w:bCs/>
      <w:kern w:val="32"/>
      <w:sz w:val="32"/>
      <w:szCs w:val="32"/>
    </w:rPr>
  </w:style>
  <w:style w:type="paragraph" w:styleId="ab">
    <w:name w:val="footnote text"/>
    <w:basedOn w:val="a"/>
    <w:link w:val="ac"/>
    <w:uiPriority w:val="99"/>
    <w:unhideWhenUsed/>
    <w:rsid w:val="0036324F"/>
    <w:rPr>
      <w:sz w:val="20"/>
      <w:szCs w:val="20"/>
    </w:rPr>
  </w:style>
  <w:style w:type="character" w:customStyle="1" w:styleId="ac">
    <w:name w:val="Текст сноски Знак"/>
    <w:link w:val="ab"/>
    <w:uiPriority w:val="99"/>
    <w:rsid w:val="0036324F"/>
    <w:rPr>
      <w:rFonts w:eastAsia="Times New Roman"/>
    </w:rPr>
  </w:style>
  <w:style w:type="character" w:styleId="ad">
    <w:name w:val="footnote reference"/>
    <w:uiPriority w:val="99"/>
    <w:semiHidden/>
    <w:unhideWhenUsed/>
    <w:rsid w:val="0036324F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59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545D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93F7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93F7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93F70"/>
    <w:rPr>
      <w:rFonts w:eastAsia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93F7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93F70"/>
    <w:rPr>
      <w:rFonts w:eastAsia="Times New Roman"/>
      <w:b/>
      <w:bCs/>
    </w:rPr>
  </w:style>
  <w:style w:type="paragraph" w:styleId="af5">
    <w:name w:val="Revision"/>
    <w:hidden/>
    <w:uiPriority w:val="99"/>
    <w:semiHidden/>
    <w:rsid w:val="00F93E42"/>
    <w:rPr>
      <w:rFonts w:eastAsia="Times New Roman"/>
      <w:sz w:val="22"/>
      <w:szCs w:val="22"/>
    </w:rPr>
  </w:style>
  <w:style w:type="character" w:styleId="af6">
    <w:name w:val="FollowedHyperlink"/>
    <w:basedOn w:val="a0"/>
    <w:uiPriority w:val="99"/>
    <w:semiHidden/>
    <w:unhideWhenUsed/>
    <w:rsid w:val="004C0671"/>
    <w:rPr>
      <w:color w:val="800080" w:themeColor="followedHyperlink"/>
      <w:u w:val="single"/>
    </w:rPr>
  </w:style>
  <w:style w:type="paragraph" w:styleId="af7">
    <w:name w:val="caption"/>
    <w:basedOn w:val="a"/>
    <w:next w:val="a"/>
    <w:uiPriority w:val="35"/>
    <w:semiHidden/>
    <w:unhideWhenUsed/>
    <w:qFormat/>
    <w:rsid w:val="00221D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8">
    <w:name w:val="endnote text"/>
    <w:basedOn w:val="a"/>
    <w:link w:val="af9"/>
    <w:uiPriority w:val="99"/>
    <w:semiHidden/>
    <w:unhideWhenUsed/>
    <w:rsid w:val="00084AD1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84AD1"/>
    <w:rPr>
      <w:rFonts w:eastAsia="Times New Roman"/>
    </w:rPr>
  </w:style>
  <w:style w:type="character" w:styleId="afa">
    <w:name w:val="endnote reference"/>
    <w:basedOn w:val="a0"/>
    <w:uiPriority w:val="99"/>
    <w:semiHidden/>
    <w:unhideWhenUsed/>
    <w:rsid w:val="00084AD1"/>
    <w:rPr>
      <w:vertAlign w:val="superscript"/>
    </w:rPr>
  </w:style>
  <w:style w:type="paragraph" w:styleId="afb">
    <w:name w:val="No Spacing"/>
    <w:uiPriority w:val="1"/>
    <w:qFormat/>
    <w:rsid w:val="00153523"/>
    <w:rPr>
      <w:rFonts w:eastAsia="Times New Roman"/>
      <w:sz w:val="22"/>
      <w:szCs w:val="22"/>
    </w:rPr>
  </w:style>
  <w:style w:type="paragraph" w:customStyle="1" w:styleId="Pa19">
    <w:name w:val="Pa19"/>
    <w:basedOn w:val="Default"/>
    <w:next w:val="Default"/>
    <w:uiPriority w:val="99"/>
    <w:rsid w:val="00C71F6C"/>
    <w:pPr>
      <w:widowControl/>
      <w:spacing w:line="201" w:lineRule="atLeast"/>
    </w:pPr>
    <w:rPr>
      <w:rFonts w:ascii="Helios" w:eastAsia="Calibri" w:hAnsi="Helios"/>
      <w:color w:val="auto"/>
    </w:rPr>
  </w:style>
  <w:style w:type="paragraph" w:customStyle="1" w:styleId="Pa44">
    <w:name w:val="Pa44"/>
    <w:basedOn w:val="a"/>
    <w:next w:val="a"/>
    <w:uiPriority w:val="99"/>
    <w:rsid w:val="000623E2"/>
    <w:pPr>
      <w:autoSpaceDE w:val="0"/>
      <w:autoSpaceDN w:val="0"/>
      <w:adjustRightInd w:val="0"/>
      <w:spacing w:after="0" w:line="241" w:lineRule="atLeast"/>
    </w:pPr>
    <w:rPr>
      <w:rFonts w:ascii="Helios" w:eastAsia="Calibri" w:hAnsi="Helios"/>
      <w:sz w:val="24"/>
      <w:szCs w:val="24"/>
    </w:rPr>
  </w:style>
  <w:style w:type="paragraph" w:customStyle="1" w:styleId="Pa23">
    <w:name w:val="Pa23"/>
    <w:basedOn w:val="a"/>
    <w:next w:val="a"/>
    <w:uiPriority w:val="99"/>
    <w:rsid w:val="000623E2"/>
    <w:pPr>
      <w:autoSpaceDE w:val="0"/>
      <w:autoSpaceDN w:val="0"/>
      <w:adjustRightInd w:val="0"/>
      <w:spacing w:after="0" w:line="161" w:lineRule="atLeast"/>
    </w:pPr>
    <w:rPr>
      <w:rFonts w:ascii="Helios" w:eastAsia="Calibri" w:hAnsi="Heli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458">
          <w:marLeft w:val="14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D95B1-FAB2-43E8-B56F-3630C922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9B69952E.dotm</Template>
  <TotalTime>22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CBRF</Company>
  <LinksUpToDate>false</LinksUpToDate>
  <CharactersWithSpaces>2188</CharactersWithSpaces>
  <SharedDoc>false</SharedDoc>
  <HLinks>
    <vt:vector size="12" baseType="variant">
      <vt:variant>
        <vt:i4>1769474</vt:i4>
      </vt:variant>
      <vt:variant>
        <vt:i4>3</vt:i4>
      </vt:variant>
      <vt:variant>
        <vt:i4>0</vt:i4>
      </vt:variant>
      <vt:variant>
        <vt:i4>5</vt:i4>
      </vt:variant>
      <vt:variant>
        <vt:lpwstr>mailto:svc_analysis@cbr.ru</vt:lpwstr>
      </vt:variant>
      <vt:variant>
        <vt:lpwstr/>
      </vt:variant>
      <vt:variant>
        <vt:i4>2293885</vt:i4>
      </vt:variant>
      <vt:variant>
        <vt:i4>0</vt:i4>
      </vt:variant>
      <vt:variant>
        <vt:i4>0</vt:i4>
      </vt:variant>
      <vt:variant>
        <vt:i4>5</vt:i4>
      </vt:variant>
      <vt:variant>
        <vt:lpwstr>http://www.cbr.ru/DKP/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Ганган</dc:creator>
  <cp:lastModifiedBy>Беляев Сергей Евгеньевич</cp:lastModifiedBy>
  <cp:revision>8</cp:revision>
  <cp:lastPrinted>2019-04-15T05:19:00Z</cp:lastPrinted>
  <dcterms:created xsi:type="dcterms:W3CDTF">2019-04-16T06:00:00Z</dcterms:created>
  <dcterms:modified xsi:type="dcterms:W3CDTF">2019-04-17T13:02:00Z</dcterms:modified>
</cp:coreProperties>
</file>